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2C" w:rsidRDefault="00E5442C"/>
    <w:p w:rsidR="00E5442C" w:rsidRPr="00C22F2E" w:rsidRDefault="00E5442C" w:rsidP="00C22F2E">
      <w:pPr>
        <w:spacing w:after="0"/>
        <w:jc w:val="center"/>
        <w:rPr>
          <w:b/>
        </w:rPr>
      </w:pPr>
      <w:r>
        <w:rPr>
          <w:b/>
        </w:rPr>
        <w:t xml:space="preserve">Список сборной команды </w:t>
      </w:r>
      <w:r w:rsidRPr="00C22F2E">
        <w:rPr>
          <w:b/>
        </w:rPr>
        <w:t>Санкт-Петербурга по фристайлу на сезон 2015-2016</w:t>
      </w:r>
    </w:p>
    <w:p w:rsidR="00E5442C" w:rsidRPr="00A00347" w:rsidRDefault="00E5442C" w:rsidP="0001660F">
      <w:pPr>
        <w:spacing w:after="0"/>
        <w:rPr>
          <w:b/>
        </w:rPr>
      </w:pPr>
      <w:r>
        <w:t> </w:t>
      </w:r>
      <w:r w:rsidRPr="00A00347">
        <w:rPr>
          <w:b/>
        </w:rPr>
        <w:t>Основной состав могул: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1559"/>
        <w:gridCol w:w="1625"/>
        <w:gridCol w:w="1231"/>
        <w:gridCol w:w="2693"/>
        <w:gridCol w:w="2693"/>
      </w:tblGrid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27234D" w:rsidRDefault="00E5442C" w:rsidP="0027234D">
            <w:pPr>
              <w:spacing w:after="0" w:line="240" w:lineRule="auto"/>
              <w:jc w:val="center"/>
              <w:rPr>
                <w:b/>
              </w:rPr>
            </w:pPr>
            <w:r w:rsidRPr="0027234D">
              <w:rPr>
                <w:b/>
              </w:rPr>
              <w:t>ФИО спортсменов</w:t>
            </w:r>
          </w:p>
        </w:tc>
        <w:tc>
          <w:tcPr>
            <w:tcW w:w="1559" w:type="dxa"/>
            <w:shd w:val="clear" w:color="auto" w:fill="C2D69B"/>
          </w:tcPr>
          <w:p w:rsidR="00E5442C" w:rsidRPr="0027234D" w:rsidRDefault="00E5442C" w:rsidP="0027234D">
            <w:pPr>
              <w:spacing w:after="0" w:line="240" w:lineRule="auto"/>
              <w:jc w:val="center"/>
              <w:rPr>
                <w:b/>
              </w:rPr>
            </w:pPr>
            <w:r w:rsidRPr="0027234D">
              <w:rPr>
                <w:b/>
              </w:rPr>
              <w:t>Вид программы</w:t>
            </w:r>
          </w:p>
        </w:tc>
        <w:tc>
          <w:tcPr>
            <w:tcW w:w="1625" w:type="dxa"/>
            <w:shd w:val="clear" w:color="auto" w:fill="C2D69B"/>
          </w:tcPr>
          <w:p w:rsidR="00E5442C" w:rsidRPr="0027234D" w:rsidRDefault="00E5442C" w:rsidP="0027234D">
            <w:pPr>
              <w:spacing w:after="0" w:line="240" w:lineRule="auto"/>
              <w:jc w:val="center"/>
              <w:rPr>
                <w:b/>
              </w:rPr>
            </w:pPr>
            <w:r w:rsidRPr="0027234D">
              <w:rPr>
                <w:b/>
              </w:rPr>
              <w:t>Год рождения</w:t>
            </w:r>
          </w:p>
        </w:tc>
        <w:tc>
          <w:tcPr>
            <w:tcW w:w="1231" w:type="dxa"/>
            <w:shd w:val="clear" w:color="auto" w:fill="C2D69B"/>
          </w:tcPr>
          <w:p w:rsidR="00E5442C" w:rsidRPr="0027234D" w:rsidRDefault="00E5442C" w:rsidP="0027234D">
            <w:pPr>
              <w:spacing w:after="0" w:line="240" w:lineRule="auto"/>
              <w:jc w:val="center"/>
              <w:rPr>
                <w:b/>
              </w:rPr>
            </w:pPr>
            <w:r w:rsidRPr="0027234D">
              <w:rPr>
                <w:b/>
              </w:rPr>
              <w:t>Разряд</w:t>
            </w:r>
          </w:p>
        </w:tc>
        <w:tc>
          <w:tcPr>
            <w:tcW w:w="2693" w:type="dxa"/>
            <w:shd w:val="clear" w:color="auto" w:fill="C2D69B"/>
          </w:tcPr>
          <w:p w:rsidR="00E5442C" w:rsidRPr="0027234D" w:rsidRDefault="00E5442C" w:rsidP="0027234D">
            <w:pPr>
              <w:spacing w:after="0" w:line="240" w:lineRule="auto"/>
              <w:jc w:val="center"/>
              <w:rPr>
                <w:b/>
              </w:rPr>
            </w:pPr>
            <w:r w:rsidRPr="0027234D">
              <w:rPr>
                <w:b/>
              </w:rPr>
              <w:t>Физкультурная организация</w:t>
            </w:r>
          </w:p>
        </w:tc>
        <w:tc>
          <w:tcPr>
            <w:tcW w:w="2693" w:type="dxa"/>
            <w:shd w:val="clear" w:color="auto" w:fill="C2D69B"/>
          </w:tcPr>
          <w:p w:rsidR="00E5442C" w:rsidRPr="0027234D" w:rsidRDefault="00E5442C" w:rsidP="0027234D">
            <w:pPr>
              <w:spacing w:after="0" w:line="240" w:lineRule="auto"/>
              <w:jc w:val="center"/>
              <w:rPr>
                <w:b/>
              </w:rPr>
            </w:pPr>
            <w:r w:rsidRPr="0027234D">
              <w:rPr>
                <w:b/>
              </w:rPr>
              <w:t>Личный тренер</w:t>
            </w:r>
          </w:p>
        </w:tc>
      </w:tr>
      <w:tr w:rsidR="00E5442C" w:rsidRPr="00E76991" w:rsidTr="00BA5A5C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rPr>
                <w:b/>
              </w:rPr>
            </w:pPr>
            <w:r w:rsidRPr="00E76991">
              <w:rPr>
                <w:b/>
              </w:rPr>
              <w:t>Мужчины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231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951F6E" w:rsidRDefault="00E5442C" w:rsidP="00E76991">
            <w:pPr>
              <w:spacing w:after="0" w:line="240" w:lineRule="auto"/>
            </w:pPr>
            <w:r w:rsidRPr="00951F6E">
              <w:t>Антонов Иван Сергеевич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20.12.1998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Беляев Егор Михайлович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22.04.1996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Гедрович Евгений Владимирович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01.06.1996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Гусев Владислав Юрьевич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09.09.1996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Красилов Алексей Вячеславович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02.12.1994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951F6E" w:rsidRDefault="00E5442C" w:rsidP="00E76991">
            <w:pPr>
              <w:spacing w:after="0" w:line="240" w:lineRule="auto"/>
            </w:pPr>
            <w:r w:rsidRPr="00951F6E">
              <w:t>Леонтьев Сергей Алексеевич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20.01.2001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Жданко Е.А.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Павленко Алексей Андреевич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06.03.1995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Цветков Вячеслав Игоревич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26.</w:t>
            </w:r>
            <w:r>
              <w:t>09</w:t>
            </w:r>
            <w:r w:rsidRPr="00E76991">
              <w:t>.2000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Жданко Е.А.</w:t>
            </w:r>
          </w:p>
        </w:tc>
      </w:tr>
      <w:tr w:rsidR="00E5442C" w:rsidRPr="00E76991" w:rsidTr="00BA5A5C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rPr>
                <w:b/>
              </w:rPr>
              <w:t>Женщины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231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Гаевская Ярослава Денисовна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29.12.2000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Иванова Светлана Дмитриевна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02.08.1995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rPr>
          <w:trHeight w:val="283"/>
        </w:trPr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Красилова Мария Вячеславовна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09.01.1996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Мишурина Марина Анатольевна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17.06.1997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Нефедова Анна Эдуардовна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  <w:rPr>
                <w:highlight w:val="yellow"/>
              </w:rPr>
            </w:pPr>
            <w:r w:rsidRPr="00E76991">
              <w:t>15.11.2001</w:t>
            </w:r>
          </w:p>
        </w:tc>
        <w:tc>
          <w:tcPr>
            <w:tcW w:w="1231" w:type="dxa"/>
          </w:tcPr>
          <w:p w:rsidR="00E5442C" w:rsidRPr="002A60B8" w:rsidRDefault="00E5442C" w:rsidP="00E76991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  <w:rPr>
                <w:highlight w:val="yellow"/>
              </w:rPr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Жданко Е.А.</w:t>
            </w: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Отрощенко Анна Игоревна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06.09.1997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Чернецов  К.Г.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Янцукевич-Ушакова Ангелина Михаиловна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16.12.2001</w:t>
            </w:r>
          </w:p>
        </w:tc>
        <w:tc>
          <w:tcPr>
            <w:tcW w:w="1231" w:type="dxa"/>
          </w:tcPr>
          <w:p w:rsidR="00E5442C" w:rsidRPr="002A60B8" w:rsidRDefault="00E5442C" w:rsidP="00E76991">
            <w:pPr>
              <w:spacing w:after="0" w:line="240" w:lineRule="auto"/>
              <w:jc w:val="center"/>
            </w:pPr>
            <w:r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Гарник Т.А.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  <w:rPr>
                <w:b/>
              </w:rPr>
            </w:pPr>
            <w:r w:rsidRPr="00E76991">
              <w:rPr>
                <w:b/>
              </w:rPr>
              <w:t>Резерв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Быков Павел  Олегович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15.08.1999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Жданко Е.А.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Клишевич Иван Петрович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25.09.2000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Жданко Е.А.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Нефёдова Елизавета Эдуардовна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  <w:rPr>
                <w:lang w:val="en-US"/>
              </w:rPr>
            </w:pPr>
            <w:r w:rsidRPr="00E76991">
              <w:rPr>
                <w:lang w:val="en-US"/>
              </w:rPr>
              <w:t>29.05.2000</w:t>
            </w:r>
          </w:p>
        </w:tc>
        <w:tc>
          <w:tcPr>
            <w:tcW w:w="1231" w:type="dxa"/>
          </w:tcPr>
          <w:p w:rsidR="00E5442C" w:rsidRPr="00306B7C" w:rsidRDefault="00E5442C" w:rsidP="00E76991">
            <w:pPr>
              <w:spacing w:after="0" w:line="240" w:lineRule="auto"/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Жданко Е.А.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Цветков Георгий Игоревич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  <w:rPr>
                <w:lang w:val="en-US"/>
              </w:rPr>
            </w:pPr>
            <w:r w:rsidRPr="00E76991">
              <w:t>0</w:t>
            </w:r>
            <w:r w:rsidRPr="00E76991">
              <w:rPr>
                <w:lang w:val="en-US"/>
              </w:rPr>
              <w:t>1.11.2001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  <w:rPr>
                <w:lang w:val="en-US"/>
              </w:rPr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Жданко Е.А.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Мендельсон Денис Алексеевич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10.05.2000</w:t>
            </w:r>
          </w:p>
        </w:tc>
        <w:tc>
          <w:tcPr>
            <w:tcW w:w="1231" w:type="dxa"/>
          </w:tcPr>
          <w:p w:rsidR="00E5442C" w:rsidRPr="00E76991" w:rsidRDefault="00E5442C" w:rsidP="00E76991">
            <w:pPr>
              <w:spacing w:after="0" w:line="240" w:lineRule="auto"/>
              <w:jc w:val="center"/>
              <w:rPr>
                <w:lang w:val="en-US"/>
              </w:rPr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Жданко Е.А.</w:t>
            </w:r>
          </w:p>
        </w:tc>
      </w:tr>
    </w:tbl>
    <w:p w:rsidR="00E5442C" w:rsidRDefault="00E5442C">
      <w:pPr>
        <w:rPr>
          <w:b/>
        </w:rPr>
      </w:pPr>
    </w:p>
    <w:p w:rsidR="00E5442C" w:rsidRPr="00A00347" w:rsidRDefault="00E5442C">
      <w:pPr>
        <w:rPr>
          <w:b/>
        </w:rPr>
      </w:pPr>
      <w:r w:rsidRPr="00A00347">
        <w:rPr>
          <w:b/>
        </w:rPr>
        <w:t>Молодежный состав могул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1559"/>
        <w:gridCol w:w="1625"/>
        <w:gridCol w:w="1308"/>
        <w:gridCol w:w="2693"/>
        <w:gridCol w:w="2693"/>
      </w:tblGrid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rPr>
                <w:b/>
              </w:rPr>
            </w:pPr>
            <w:r w:rsidRPr="00E76991">
              <w:rPr>
                <w:b/>
              </w:rPr>
              <w:t>Юноши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Вид программы</w:t>
            </w: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Год рождения</w:t>
            </w:r>
          </w:p>
        </w:tc>
        <w:tc>
          <w:tcPr>
            <w:tcW w:w="1308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Разряд</w:t>
            </w: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Физкультурная организация</w:t>
            </w: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Личный тренер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Сергеев Никита Александрович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13.05.2002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  <w:rPr>
                <w:lang w:val="en-US"/>
              </w:rPr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Кожина И.Н.</w:t>
            </w:r>
          </w:p>
        </w:tc>
      </w:tr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rPr>
                <w:b/>
              </w:rPr>
            </w:pPr>
            <w:r w:rsidRPr="00E76991">
              <w:rPr>
                <w:b/>
              </w:rPr>
              <w:t>Девушки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308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Герасимова Анна Александровна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07.03.2003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  <w:rPr>
                <w:lang w:val="en-US"/>
              </w:rPr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и ЛО ОГО РФСО «Динамо»; СК «Экстрим-Альянс»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rPr>
                <w:lang w:val="en-US"/>
              </w:rPr>
              <w:t>Максуро</w:t>
            </w:r>
            <w:r w:rsidRPr="00E76991">
              <w:t>в</w:t>
            </w:r>
            <w:r w:rsidRPr="00E76991">
              <w:rPr>
                <w:lang w:val="en-US"/>
              </w:rPr>
              <w:t xml:space="preserve"> А.А.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Мендельсон Мария Алексеевна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05.08.2003</w:t>
            </w:r>
          </w:p>
        </w:tc>
        <w:tc>
          <w:tcPr>
            <w:tcW w:w="1308" w:type="dxa"/>
          </w:tcPr>
          <w:p w:rsidR="00E5442C" w:rsidRPr="00BC1280" w:rsidRDefault="00E5442C" w:rsidP="00E76991">
            <w:pPr>
              <w:spacing w:after="0" w:line="240" w:lineRule="auto"/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Гарник Т.А.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Попова Анастасия Дмитриевна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 xml:space="preserve">16.04.2002 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и ЛО ОГО РФСО «Динамо»; СК «Экстрим-Альянс»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rPr>
                <w:lang w:val="en-US"/>
              </w:rPr>
              <w:t>Максуро</w:t>
            </w:r>
            <w:r w:rsidRPr="00E76991">
              <w:t>в</w:t>
            </w:r>
            <w:r w:rsidRPr="00E76991">
              <w:rPr>
                <w:lang w:val="en-US"/>
              </w:rPr>
              <w:t xml:space="preserve"> А.А.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Пылова Алена Алексеевна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18.04.2002</w:t>
            </w:r>
          </w:p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308" w:type="dxa"/>
          </w:tcPr>
          <w:p w:rsidR="00E5442C" w:rsidRPr="00BC1280" w:rsidRDefault="00E5442C" w:rsidP="00E76991">
            <w:pPr>
              <w:spacing w:after="0" w:line="240" w:lineRule="auto"/>
              <w:jc w:val="center"/>
            </w:pPr>
            <w:r w:rsidRPr="00E76991"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Кожина И.Н.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Березникова Ксения Алексеевна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могул</w:t>
            </w:r>
          </w:p>
        </w:tc>
        <w:tc>
          <w:tcPr>
            <w:tcW w:w="1625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12.02.2003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  <w:rPr>
                <w:lang w:val="en-US"/>
              </w:rPr>
            </w:pPr>
            <w:r w:rsidRPr="00E76991"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Кожина И.Н.</w:t>
            </w:r>
          </w:p>
        </w:tc>
      </w:tr>
    </w:tbl>
    <w:p w:rsidR="00E5442C" w:rsidRDefault="00E5442C">
      <w:pPr>
        <w:rPr>
          <w:b/>
        </w:rPr>
      </w:pPr>
    </w:p>
    <w:p w:rsidR="00E5442C" w:rsidRDefault="00E5442C">
      <w:r>
        <w:rPr>
          <w:b/>
        </w:rPr>
        <w:t>Основной состав ски-кросс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1559"/>
        <w:gridCol w:w="1701"/>
        <w:gridCol w:w="1276"/>
        <w:gridCol w:w="2693"/>
        <w:gridCol w:w="2694"/>
      </w:tblGrid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rPr>
                <w:b/>
              </w:rPr>
              <w:t>Мужчины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Вихров Максим Вячеславович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12.02.1997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>
              <w:t>абитуриент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Ильин Роман Олегович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01.05.1992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Корн</w:t>
            </w:r>
            <w:r>
              <w:t xml:space="preserve">илов Георгий  Аркадьевич 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20.01.1990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Костенко  Артем    Дмитриевич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08.04.1994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>
              <w:t>Меренков Кирилл Владимирович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22.07.1992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МС  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rPr>
                <w:sz w:val="24"/>
                <w:szCs w:val="24"/>
              </w:rPr>
              <w:t>Марквальд Роман Степанович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sz w:val="24"/>
                <w:szCs w:val="24"/>
              </w:rPr>
              <w:t>27.10.1999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rPr>
          <w:trHeight w:val="370"/>
        </w:trPr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См</w:t>
            </w:r>
            <w:r>
              <w:t>ирнов Евгений   Игоревич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14.08.1996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rPr>
                <w:b/>
              </w:rPr>
              <w:t>Женщины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 xml:space="preserve">Артюк </w:t>
            </w:r>
            <w:r w:rsidRPr="00E76991">
              <w:rPr>
                <w:shd w:val="clear" w:color="auto" w:fill="FFFFFF"/>
              </w:rPr>
              <w:t>Екатерина  Андреевна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Дата   1999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абитуриен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Доброва Мар</w:t>
            </w:r>
            <w:r>
              <w:t xml:space="preserve">ия  Константиновна 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16.09.1999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Мальцева Екатерина   Андреевна   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 Ски-кросс</w:t>
            </w:r>
          </w:p>
        </w:tc>
        <w:tc>
          <w:tcPr>
            <w:tcW w:w="1701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25.04.1994</w:t>
            </w:r>
          </w:p>
        </w:tc>
        <w:tc>
          <w:tcPr>
            <w:tcW w:w="1276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МС  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ГБУ СПО «СПБ УОР-2»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Барышников В.А.</w:t>
            </w:r>
          </w:p>
        </w:tc>
      </w:tr>
    </w:tbl>
    <w:p w:rsidR="00E5442C" w:rsidRPr="00A00347" w:rsidRDefault="00E5442C">
      <w:pPr>
        <w:rPr>
          <w:b/>
        </w:rPr>
      </w:pPr>
      <w:r>
        <w:br/>
      </w:r>
      <w:r w:rsidRPr="00A00347">
        <w:rPr>
          <w:b/>
        </w:rPr>
        <w:t>Основной состав слоуп-стайл,</w:t>
      </w:r>
      <w:r>
        <w:rPr>
          <w:b/>
        </w:rPr>
        <w:t xml:space="preserve"> </w:t>
      </w:r>
      <w:r w:rsidRPr="00A00347">
        <w:rPr>
          <w:b/>
        </w:rPr>
        <w:t>хав-пайп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1559"/>
        <w:gridCol w:w="1625"/>
        <w:gridCol w:w="1352"/>
        <w:gridCol w:w="2693"/>
        <w:gridCol w:w="2694"/>
      </w:tblGrid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0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Вид программы</w:t>
            </w: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Год рождения</w:t>
            </w:r>
          </w:p>
        </w:tc>
        <w:tc>
          <w:tcPr>
            <w:tcW w:w="1352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Разряд</w:t>
            </w: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Физкультурная организация</w:t>
            </w:r>
          </w:p>
        </w:tc>
        <w:tc>
          <w:tcPr>
            <w:tcW w:w="269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Личный тренер</w:t>
            </w:r>
          </w:p>
        </w:tc>
      </w:tr>
      <w:tr w:rsidR="00E5442C" w:rsidRPr="00E76991" w:rsidTr="00BA5A5C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0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rPr>
                <w:b/>
              </w:rPr>
            </w:pPr>
            <w:r w:rsidRPr="00E76991">
              <w:rPr>
                <w:b/>
              </w:rPr>
              <w:t>Мужчины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352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Алешин Дмитрий Сергеевич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13.10.1998</w:t>
            </w:r>
          </w:p>
        </w:tc>
        <w:tc>
          <w:tcPr>
            <w:tcW w:w="1352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Казаков Александр Владиславович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26.09.1992</w:t>
            </w:r>
          </w:p>
        </w:tc>
        <w:tc>
          <w:tcPr>
            <w:tcW w:w="1352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Казаков Аркадий Максимович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21.07.1993</w:t>
            </w:r>
          </w:p>
        </w:tc>
        <w:tc>
          <w:tcPr>
            <w:tcW w:w="1352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BA5A5C">
        <w:trPr>
          <w:trHeight w:val="232"/>
        </w:trPr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rPr>
                <w:b/>
              </w:rPr>
            </w:pPr>
            <w:r w:rsidRPr="00E76991">
              <w:rPr>
                <w:b/>
              </w:rPr>
              <w:t>Женщины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352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Ноздрачева Александра Валерьевна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23.07.1997</w:t>
            </w:r>
          </w:p>
        </w:tc>
        <w:tc>
          <w:tcPr>
            <w:tcW w:w="1352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КМС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Шапошникова Ольга Николаевна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07.02.1994</w:t>
            </w:r>
          </w:p>
        </w:tc>
        <w:tc>
          <w:tcPr>
            <w:tcW w:w="1352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0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rPr>
                <w:b/>
              </w:rPr>
            </w:pPr>
            <w:r w:rsidRPr="00E76991">
              <w:rPr>
                <w:b/>
              </w:rPr>
              <w:t>Резерв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352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Андреев Михаил Алексеевич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22.11.1999</w:t>
            </w:r>
          </w:p>
        </w:tc>
        <w:tc>
          <w:tcPr>
            <w:tcW w:w="1352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и ЛО ОГО РФСО «Динамо»; СК «Экстрим-Альянс»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Максуров А.А.</w:t>
            </w:r>
          </w:p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BA5A5C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3544" w:type="dxa"/>
          </w:tcPr>
          <w:p w:rsidR="00E5442C" w:rsidRPr="00951F6E" w:rsidRDefault="00E5442C" w:rsidP="00E76991">
            <w:pPr>
              <w:spacing w:after="0" w:line="240" w:lineRule="auto"/>
              <w:rPr>
                <w:sz w:val="24"/>
                <w:szCs w:val="24"/>
              </w:rPr>
            </w:pPr>
            <w:r w:rsidRPr="00951F6E">
              <w:rPr>
                <w:sz w:val="24"/>
                <w:szCs w:val="24"/>
              </w:rPr>
              <w:t>Зезянов Андрей Сергеевич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  <w:rPr>
                <w:sz w:val="24"/>
                <w:szCs w:val="24"/>
              </w:rPr>
            </w:pPr>
            <w:r w:rsidRPr="00E76991">
              <w:t>Слоуп-стайл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  <w:rPr>
                <w:sz w:val="24"/>
                <w:szCs w:val="24"/>
              </w:rPr>
            </w:pPr>
            <w:r w:rsidRPr="00E76991">
              <w:rPr>
                <w:sz w:val="24"/>
                <w:szCs w:val="24"/>
              </w:rPr>
              <w:t>20.11.1999</w:t>
            </w:r>
          </w:p>
        </w:tc>
        <w:tc>
          <w:tcPr>
            <w:tcW w:w="1352" w:type="dxa"/>
          </w:tcPr>
          <w:p w:rsidR="00E5442C" w:rsidRPr="00E76991" w:rsidRDefault="00E5442C" w:rsidP="00E76991">
            <w:pPr>
              <w:spacing w:after="0" w:line="240" w:lineRule="auto"/>
              <w:rPr>
                <w:sz w:val="24"/>
                <w:szCs w:val="24"/>
              </w:rPr>
            </w:pPr>
            <w:r w:rsidRPr="00E76991">
              <w:rPr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Фомина Анастасия Андреевна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07.05.1998</w:t>
            </w:r>
          </w:p>
        </w:tc>
        <w:tc>
          <w:tcPr>
            <w:tcW w:w="1352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и ЛО ОГО РФСО «Динамо»; СК «Экстрим-Альянс»</w:t>
            </w:r>
          </w:p>
        </w:tc>
        <w:tc>
          <w:tcPr>
            <w:tcW w:w="269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Максуров А.А.</w:t>
            </w:r>
          </w:p>
          <w:p w:rsidR="00E5442C" w:rsidRPr="00E76991" w:rsidRDefault="00E5442C" w:rsidP="00E76991">
            <w:pPr>
              <w:spacing w:after="0" w:line="240" w:lineRule="auto"/>
            </w:pPr>
          </w:p>
        </w:tc>
      </w:tr>
    </w:tbl>
    <w:p w:rsidR="00E5442C" w:rsidRDefault="00E5442C">
      <w:pPr>
        <w:rPr>
          <w:b/>
        </w:rPr>
      </w:pPr>
    </w:p>
    <w:p w:rsidR="00E5442C" w:rsidRPr="00A00347" w:rsidRDefault="00E5442C">
      <w:pPr>
        <w:rPr>
          <w:b/>
        </w:rPr>
      </w:pPr>
      <w:r w:rsidRPr="00A00347">
        <w:rPr>
          <w:b/>
        </w:rPr>
        <w:t>Молодежный состав слоуп-стайл,хав-пайп.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1559"/>
        <w:gridCol w:w="1625"/>
        <w:gridCol w:w="1308"/>
        <w:gridCol w:w="2693"/>
        <w:gridCol w:w="2693"/>
      </w:tblGrid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Вид программы</w:t>
            </w: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Год рождения</w:t>
            </w:r>
          </w:p>
        </w:tc>
        <w:tc>
          <w:tcPr>
            <w:tcW w:w="1308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Разряд</w:t>
            </w: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Физкультурная организация</w:t>
            </w: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Личный тренер</w:t>
            </w:r>
          </w:p>
        </w:tc>
      </w:tr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rPr>
                <w:b/>
              </w:rPr>
            </w:pPr>
            <w:r w:rsidRPr="00E76991">
              <w:rPr>
                <w:b/>
              </w:rPr>
              <w:t>Юноши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308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Горбов Егор Алексеевич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15.03.2001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IIю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Кацюба Александр Олегович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14.03.2002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Меркурьев Андрей Родионович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26.06.2001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и ЛО ОГО РФСО «Динамо»; СК «Экстрим-Альянс»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Максуров А.А.</w:t>
            </w:r>
          </w:p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Павлов Александр Александрович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 xml:space="preserve"> 11.10.2002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Терешкин Александр Витальевич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02.06.2002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Пшеницын Иван Игоревич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  <w:shd w:val="clear" w:color="auto" w:fill="FFFFFF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18.07. 2001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«ШВСМ по ЗВС»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  <w:tr w:rsidR="00E5442C" w:rsidRPr="00E76991" w:rsidTr="00E76991">
        <w:tc>
          <w:tcPr>
            <w:tcW w:w="675" w:type="dxa"/>
            <w:shd w:val="clear" w:color="auto" w:fill="C2D69B"/>
          </w:tcPr>
          <w:p w:rsidR="00E5442C" w:rsidRPr="00E76991" w:rsidRDefault="00E5442C" w:rsidP="00E76991">
            <w:pPr>
              <w:pStyle w:val="ListParagraph"/>
              <w:spacing w:after="0" w:line="240" w:lineRule="auto"/>
              <w:ind w:left="357"/>
            </w:pPr>
          </w:p>
        </w:tc>
        <w:tc>
          <w:tcPr>
            <w:tcW w:w="3544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Девушки</w:t>
            </w:r>
          </w:p>
        </w:tc>
        <w:tc>
          <w:tcPr>
            <w:tcW w:w="1559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625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1308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C2D69B"/>
          </w:tcPr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Бондина Елизавета Алексеевна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26.04.2001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</w:pPr>
            <w:r w:rsidRPr="00E76991">
              <w:rPr>
                <w:lang w:val="en-US"/>
              </w:rPr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и ЛО ОГО РФСО «Динамо»; СК «Экстрим-Альянс»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Максуров А.А.</w:t>
            </w:r>
          </w:p>
          <w:p w:rsidR="00E5442C" w:rsidRPr="00E76991" w:rsidRDefault="00E5442C" w:rsidP="00E76991">
            <w:pPr>
              <w:spacing w:after="0" w:line="240" w:lineRule="auto"/>
            </w:pPr>
          </w:p>
        </w:tc>
      </w:tr>
      <w:tr w:rsidR="00E5442C" w:rsidRPr="00E76991" w:rsidTr="00E76991">
        <w:tc>
          <w:tcPr>
            <w:tcW w:w="675" w:type="dxa"/>
          </w:tcPr>
          <w:p w:rsidR="00E5442C" w:rsidRPr="00E76991" w:rsidRDefault="00E5442C" w:rsidP="00E76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</w:pPr>
          </w:p>
        </w:tc>
        <w:tc>
          <w:tcPr>
            <w:tcW w:w="3544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Петров Павел Васильевич</w:t>
            </w:r>
          </w:p>
        </w:tc>
        <w:tc>
          <w:tcPr>
            <w:tcW w:w="1559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Слоуп-стайл</w:t>
            </w:r>
          </w:p>
          <w:p w:rsidR="00E5442C" w:rsidRPr="00E76991" w:rsidRDefault="00E5442C" w:rsidP="00E76991">
            <w:pPr>
              <w:spacing w:after="0" w:line="240" w:lineRule="auto"/>
            </w:pPr>
            <w:r w:rsidRPr="00E76991">
              <w:t>Хав-пайп</w:t>
            </w:r>
          </w:p>
        </w:tc>
        <w:tc>
          <w:tcPr>
            <w:tcW w:w="1625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25.08.2003</w:t>
            </w:r>
          </w:p>
        </w:tc>
        <w:tc>
          <w:tcPr>
            <w:tcW w:w="1308" w:type="dxa"/>
          </w:tcPr>
          <w:p w:rsidR="00E5442C" w:rsidRPr="00E76991" w:rsidRDefault="00E5442C" w:rsidP="00E76991">
            <w:pPr>
              <w:spacing w:after="0" w:line="240" w:lineRule="auto"/>
              <w:jc w:val="center"/>
              <w:rPr>
                <w:lang w:val="en-US"/>
              </w:rPr>
            </w:pPr>
            <w:r w:rsidRPr="00E76991">
              <w:rPr>
                <w:lang w:val="en-US"/>
              </w:rPr>
              <w:t>II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СПБ ГБУ ДОД СДЮШОР</w:t>
            </w:r>
          </w:p>
        </w:tc>
        <w:tc>
          <w:tcPr>
            <w:tcW w:w="2693" w:type="dxa"/>
          </w:tcPr>
          <w:p w:rsidR="00E5442C" w:rsidRPr="00E76991" w:rsidRDefault="00E5442C" w:rsidP="00E76991">
            <w:pPr>
              <w:spacing w:after="0" w:line="240" w:lineRule="auto"/>
            </w:pPr>
            <w:r w:rsidRPr="00E76991">
              <w:t>Старковский Д.В.</w:t>
            </w:r>
          </w:p>
        </w:tc>
      </w:tr>
    </w:tbl>
    <w:p w:rsidR="00E5442C" w:rsidRDefault="00E5442C"/>
    <w:p w:rsidR="00E5442C" w:rsidRDefault="00E5442C"/>
    <w:sectPr w:rsidR="00E5442C" w:rsidSect="00B63F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E1E9B"/>
    <w:multiLevelType w:val="hybridMultilevel"/>
    <w:tmpl w:val="A48C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910F76"/>
    <w:multiLevelType w:val="hybridMultilevel"/>
    <w:tmpl w:val="A48C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4371CF"/>
    <w:multiLevelType w:val="hybridMultilevel"/>
    <w:tmpl w:val="7A1A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896C7D"/>
    <w:multiLevelType w:val="hybridMultilevel"/>
    <w:tmpl w:val="A48C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2B2DC4"/>
    <w:multiLevelType w:val="multilevel"/>
    <w:tmpl w:val="7A1A92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0A69C6"/>
    <w:multiLevelType w:val="hybridMultilevel"/>
    <w:tmpl w:val="FEEAE9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92236B6"/>
    <w:multiLevelType w:val="hybridMultilevel"/>
    <w:tmpl w:val="A48C13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66423636"/>
    <w:multiLevelType w:val="multilevel"/>
    <w:tmpl w:val="A48C13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590"/>
    <w:rsid w:val="00010840"/>
    <w:rsid w:val="0001660F"/>
    <w:rsid w:val="00055066"/>
    <w:rsid w:val="000559EC"/>
    <w:rsid w:val="00072E32"/>
    <w:rsid w:val="00101BBD"/>
    <w:rsid w:val="00145A17"/>
    <w:rsid w:val="001A27D0"/>
    <w:rsid w:val="001C372F"/>
    <w:rsid w:val="001D16CC"/>
    <w:rsid w:val="001D61D8"/>
    <w:rsid w:val="00253043"/>
    <w:rsid w:val="00265477"/>
    <w:rsid w:val="0027234D"/>
    <w:rsid w:val="002A60B8"/>
    <w:rsid w:val="002E6F09"/>
    <w:rsid w:val="00306B7C"/>
    <w:rsid w:val="0034069D"/>
    <w:rsid w:val="00354EC9"/>
    <w:rsid w:val="003E51AC"/>
    <w:rsid w:val="004019C5"/>
    <w:rsid w:val="00442CE1"/>
    <w:rsid w:val="005C7B87"/>
    <w:rsid w:val="005D012F"/>
    <w:rsid w:val="0061015B"/>
    <w:rsid w:val="00623CC4"/>
    <w:rsid w:val="00696581"/>
    <w:rsid w:val="006B2590"/>
    <w:rsid w:val="007C38E9"/>
    <w:rsid w:val="007D3465"/>
    <w:rsid w:val="007D40AA"/>
    <w:rsid w:val="007F468E"/>
    <w:rsid w:val="00802564"/>
    <w:rsid w:val="00852A73"/>
    <w:rsid w:val="008A30AD"/>
    <w:rsid w:val="008A3546"/>
    <w:rsid w:val="008B6CFE"/>
    <w:rsid w:val="00951F6E"/>
    <w:rsid w:val="00A00347"/>
    <w:rsid w:val="00A25899"/>
    <w:rsid w:val="00A26082"/>
    <w:rsid w:val="00A320B2"/>
    <w:rsid w:val="00A32DB0"/>
    <w:rsid w:val="00A3308C"/>
    <w:rsid w:val="00A3421C"/>
    <w:rsid w:val="00B535EE"/>
    <w:rsid w:val="00B63F59"/>
    <w:rsid w:val="00B73285"/>
    <w:rsid w:val="00B904C1"/>
    <w:rsid w:val="00BA5A5C"/>
    <w:rsid w:val="00BC1280"/>
    <w:rsid w:val="00BD3895"/>
    <w:rsid w:val="00BE2249"/>
    <w:rsid w:val="00C168B5"/>
    <w:rsid w:val="00C22F2E"/>
    <w:rsid w:val="00C30E96"/>
    <w:rsid w:val="00C56802"/>
    <w:rsid w:val="00C820BD"/>
    <w:rsid w:val="00CC386D"/>
    <w:rsid w:val="00CD3E43"/>
    <w:rsid w:val="00D36182"/>
    <w:rsid w:val="00D441C1"/>
    <w:rsid w:val="00D5386A"/>
    <w:rsid w:val="00D61876"/>
    <w:rsid w:val="00DE5499"/>
    <w:rsid w:val="00E15F88"/>
    <w:rsid w:val="00E5442C"/>
    <w:rsid w:val="00E76991"/>
    <w:rsid w:val="00E87E2D"/>
    <w:rsid w:val="00E93BF7"/>
    <w:rsid w:val="00EE5699"/>
    <w:rsid w:val="00F24AD8"/>
    <w:rsid w:val="00F25C54"/>
    <w:rsid w:val="00FA3CF8"/>
    <w:rsid w:val="00FD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7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B259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B25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865</Words>
  <Characters>4935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сборной команды Санкт-Петербурга по фристайлу на сезон 2015-2016</dc:title>
  <dc:subject/>
  <dc:creator>Freestyle</dc:creator>
  <cp:keywords/>
  <dc:description/>
  <cp:lastModifiedBy>NATA</cp:lastModifiedBy>
  <cp:revision>2</cp:revision>
  <dcterms:created xsi:type="dcterms:W3CDTF">2015-10-26T17:40:00Z</dcterms:created>
  <dcterms:modified xsi:type="dcterms:W3CDTF">2015-10-26T17:40:00Z</dcterms:modified>
</cp:coreProperties>
</file>