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4EB" w:rsidRPr="00453512" w:rsidRDefault="008674EB" w:rsidP="00EB5BB7">
      <w:pPr>
        <w:tabs>
          <w:tab w:val="left" w:pos="1134"/>
        </w:tabs>
        <w:spacing w:before="120" w:after="120"/>
        <w:ind w:firstLine="567"/>
        <w:jc w:val="right"/>
        <w:rPr>
          <w:rFonts w:ascii="Times New Roman" w:hAnsi="Times New Roman"/>
          <w:b/>
          <w:sz w:val="28"/>
          <w:szCs w:val="28"/>
        </w:rPr>
      </w:pPr>
      <w:r w:rsidRPr="00453512">
        <w:rPr>
          <w:rFonts w:ascii="Times New Roman" w:hAnsi="Times New Roman"/>
          <w:b/>
          <w:sz w:val="28"/>
          <w:szCs w:val="28"/>
        </w:rPr>
        <w:t>ПРИЛОЖЕНИЕ № 2</w:t>
      </w:r>
    </w:p>
    <w:p w:rsidR="008674EB" w:rsidRPr="00453512" w:rsidRDefault="008674EB" w:rsidP="00FD78F0">
      <w:pPr>
        <w:tabs>
          <w:tab w:val="left" w:pos="1134"/>
        </w:tabs>
        <w:spacing w:before="120" w:after="12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453512">
        <w:rPr>
          <w:rFonts w:ascii="Times New Roman" w:hAnsi="Times New Roman"/>
          <w:b/>
          <w:sz w:val="28"/>
          <w:szCs w:val="28"/>
        </w:rPr>
        <w:t>З А Я В К А</w:t>
      </w:r>
    </w:p>
    <w:p w:rsidR="008674EB" w:rsidRPr="00453512" w:rsidRDefault="008674EB" w:rsidP="00362E2C">
      <w:pPr>
        <w:rPr>
          <w:rFonts w:ascii="Times New Roman" w:hAnsi="Times New Roman"/>
        </w:rPr>
      </w:pPr>
      <w:r w:rsidRPr="00453512">
        <w:rPr>
          <w:rFonts w:ascii="Times New Roman" w:hAnsi="Times New Roman"/>
        </w:rPr>
        <w:t>на участие команды субъекта ____________________________________________</w:t>
      </w:r>
    </w:p>
    <w:p w:rsidR="008674EB" w:rsidRPr="00453512" w:rsidRDefault="008674EB" w:rsidP="00362E2C">
      <w:pPr>
        <w:spacing w:after="0" w:line="240" w:lineRule="auto"/>
        <w:rPr>
          <w:rFonts w:ascii="Times New Roman" w:hAnsi="Times New Roman"/>
        </w:rPr>
      </w:pPr>
      <w:r w:rsidRPr="00453512">
        <w:rPr>
          <w:rFonts w:ascii="Times New Roman" w:hAnsi="Times New Roman"/>
        </w:rPr>
        <w:t>Место проведения   ____________________________________________________</w:t>
      </w:r>
    </w:p>
    <w:p w:rsidR="008674EB" w:rsidRPr="00453512" w:rsidRDefault="008674EB" w:rsidP="00362E2C">
      <w:pPr>
        <w:spacing w:after="0" w:line="240" w:lineRule="auto"/>
        <w:rPr>
          <w:rFonts w:ascii="Times New Roman" w:hAnsi="Times New Roman"/>
        </w:rPr>
      </w:pPr>
      <w:r w:rsidRPr="00453512">
        <w:rPr>
          <w:rFonts w:ascii="Times New Roman" w:hAnsi="Times New Roman"/>
        </w:rPr>
        <w:t>Соревнование/Сроки проведения    _______________________________________</w:t>
      </w:r>
    </w:p>
    <w:tbl>
      <w:tblPr>
        <w:tblpPr w:leftFromText="180" w:rightFromText="180" w:vertAnchor="text" w:horzAnchor="margin" w:tblpY="245"/>
        <w:tblW w:w="151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34"/>
        <w:gridCol w:w="4194"/>
        <w:gridCol w:w="1760"/>
        <w:gridCol w:w="2530"/>
        <w:gridCol w:w="1540"/>
        <w:gridCol w:w="1540"/>
        <w:gridCol w:w="1650"/>
        <w:gridCol w:w="1430"/>
      </w:tblGrid>
      <w:tr w:rsidR="008674EB" w:rsidRPr="00453512" w:rsidTr="006B29EB">
        <w:tc>
          <w:tcPr>
            <w:tcW w:w="534" w:type="dxa"/>
            <w:vAlign w:val="center"/>
          </w:tcPr>
          <w:p w:rsidR="008674EB" w:rsidRPr="006B29EB" w:rsidRDefault="008674EB" w:rsidP="006B29E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6B29EB">
              <w:rPr>
                <w:rFonts w:ascii="Times New Roman" w:hAnsi="Times New Roman"/>
                <w:b/>
              </w:rPr>
              <w:t>№</w:t>
            </w:r>
          </w:p>
          <w:p w:rsidR="008674EB" w:rsidRPr="006B29EB" w:rsidRDefault="008674EB" w:rsidP="006B29E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6B29EB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4194" w:type="dxa"/>
            <w:vAlign w:val="center"/>
          </w:tcPr>
          <w:p w:rsidR="008674EB" w:rsidRPr="006B29EB" w:rsidRDefault="008674EB" w:rsidP="006B29E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6B29EB">
              <w:rPr>
                <w:rFonts w:ascii="Times New Roman" w:hAnsi="Times New Roman"/>
                <w:b/>
              </w:rPr>
              <w:t>ФИО (полностью)</w:t>
            </w:r>
          </w:p>
        </w:tc>
        <w:tc>
          <w:tcPr>
            <w:tcW w:w="1760" w:type="dxa"/>
            <w:vAlign w:val="center"/>
          </w:tcPr>
          <w:p w:rsidR="008674EB" w:rsidRPr="006B29EB" w:rsidRDefault="008674EB" w:rsidP="006B29E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6B29EB">
              <w:rPr>
                <w:rFonts w:ascii="Times New Roman" w:hAnsi="Times New Roman"/>
                <w:b/>
              </w:rPr>
              <w:t>Число, месяц, год рождения</w:t>
            </w:r>
          </w:p>
        </w:tc>
        <w:tc>
          <w:tcPr>
            <w:tcW w:w="2530" w:type="dxa"/>
          </w:tcPr>
          <w:p w:rsidR="008674EB" w:rsidRPr="006B29EB" w:rsidRDefault="008674EB" w:rsidP="006B29EB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8674EB" w:rsidRPr="006B29EB" w:rsidRDefault="008674EB" w:rsidP="006B29E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6B29EB">
              <w:rPr>
                <w:rFonts w:ascii="Times New Roman" w:hAnsi="Times New Roman"/>
                <w:b/>
              </w:rPr>
              <w:t>Спортивная школа</w:t>
            </w:r>
          </w:p>
        </w:tc>
        <w:tc>
          <w:tcPr>
            <w:tcW w:w="1540" w:type="dxa"/>
            <w:vAlign w:val="center"/>
          </w:tcPr>
          <w:p w:rsidR="008674EB" w:rsidRPr="006B29EB" w:rsidRDefault="008674EB" w:rsidP="006B29E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6B29EB">
              <w:rPr>
                <w:rFonts w:ascii="Times New Roman" w:hAnsi="Times New Roman"/>
                <w:b/>
              </w:rPr>
              <w:t>Спорт</w:t>
            </w:r>
            <w:r>
              <w:rPr>
                <w:rFonts w:ascii="Times New Roman" w:hAnsi="Times New Roman"/>
                <w:b/>
              </w:rPr>
              <w:t>ивный</w:t>
            </w:r>
          </w:p>
          <w:p w:rsidR="008674EB" w:rsidRPr="006B29EB" w:rsidRDefault="008674EB" w:rsidP="006B29E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6B29EB">
              <w:rPr>
                <w:rFonts w:ascii="Times New Roman" w:hAnsi="Times New Roman"/>
                <w:b/>
              </w:rPr>
              <w:t>разряд</w:t>
            </w:r>
          </w:p>
        </w:tc>
        <w:tc>
          <w:tcPr>
            <w:tcW w:w="1540" w:type="dxa"/>
            <w:vAlign w:val="center"/>
          </w:tcPr>
          <w:p w:rsidR="008674EB" w:rsidRPr="006B29EB" w:rsidRDefault="008674EB" w:rsidP="006B29E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6B29EB">
              <w:rPr>
                <w:rFonts w:ascii="Times New Roman" w:hAnsi="Times New Roman"/>
                <w:b/>
              </w:rPr>
              <w:t>Спортивная дисциплина</w:t>
            </w:r>
          </w:p>
        </w:tc>
        <w:tc>
          <w:tcPr>
            <w:tcW w:w="1650" w:type="dxa"/>
            <w:vAlign w:val="center"/>
          </w:tcPr>
          <w:p w:rsidR="008674EB" w:rsidRPr="006B29EB" w:rsidRDefault="008674EB" w:rsidP="006B29EB">
            <w:pPr>
              <w:spacing w:after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B29EB">
              <w:rPr>
                <w:rFonts w:ascii="Times New Roman" w:hAnsi="Times New Roman"/>
                <w:b/>
              </w:rPr>
              <w:t>FIS код</w:t>
            </w:r>
          </w:p>
        </w:tc>
        <w:tc>
          <w:tcPr>
            <w:tcW w:w="1430" w:type="dxa"/>
            <w:vAlign w:val="center"/>
          </w:tcPr>
          <w:p w:rsidR="008674EB" w:rsidRPr="006B29EB" w:rsidRDefault="008674EB" w:rsidP="006B29E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6B29EB">
              <w:rPr>
                <w:rFonts w:ascii="Times New Roman" w:hAnsi="Times New Roman"/>
                <w:b/>
              </w:rPr>
              <w:t>Допуск врача</w:t>
            </w:r>
          </w:p>
        </w:tc>
      </w:tr>
      <w:tr w:rsidR="008674EB" w:rsidRPr="00453512" w:rsidTr="006B29EB">
        <w:tc>
          <w:tcPr>
            <w:tcW w:w="534" w:type="dxa"/>
          </w:tcPr>
          <w:p w:rsidR="008674EB" w:rsidRPr="00453512" w:rsidRDefault="008674EB" w:rsidP="00362E2C">
            <w:pPr>
              <w:spacing w:after="0"/>
              <w:ind w:right="-5"/>
              <w:rPr>
                <w:rFonts w:ascii="Times New Roman" w:hAnsi="Times New Roman"/>
              </w:rPr>
            </w:pPr>
            <w:r w:rsidRPr="00453512">
              <w:rPr>
                <w:rFonts w:ascii="Times New Roman" w:hAnsi="Times New Roman"/>
              </w:rPr>
              <w:t>1</w:t>
            </w:r>
          </w:p>
        </w:tc>
        <w:tc>
          <w:tcPr>
            <w:tcW w:w="4194" w:type="dxa"/>
          </w:tcPr>
          <w:p w:rsidR="008674EB" w:rsidRPr="00453512" w:rsidRDefault="008674EB" w:rsidP="00362E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6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2530" w:type="dxa"/>
          </w:tcPr>
          <w:p w:rsidR="008674EB" w:rsidRPr="00453512" w:rsidRDefault="008674EB" w:rsidP="00362E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40" w:type="dxa"/>
            <w:vAlign w:val="center"/>
          </w:tcPr>
          <w:p w:rsidR="008674EB" w:rsidRPr="00453512" w:rsidRDefault="008674EB" w:rsidP="00362E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4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165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143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</w:tr>
      <w:tr w:rsidR="008674EB" w:rsidRPr="00453512" w:rsidTr="006B29EB">
        <w:tc>
          <w:tcPr>
            <w:tcW w:w="534" w:type="dxa"/>
          </w:tcPr>
          <w:p w:rsidR="008674EB" w:rsidRPr="00453512" w:rsidRDefault="008674EB" w:rsidP="00362E2C">
            <w:pPr>
              <w:spacing w:after="0"/>
              <w:rPr>
                <w:rFonts w:ascii="Times New Roman" w:hAnsi="Times New Roman"/>
              </w:rPr>
            </w:pPr>
            <w:r w:rsidRPr="00453512">
              <w:rPr>
                <w:rFonts w:ascii="Times New Roman" w:hAnsi="Times New Roman"/>
              </w:rPr>
              <w:t>2</w:t>
            </w:r>
          </w:p>
        </w:tc>
        <w:tc>
          <w:tcPr>
            <w:tcW w:w="4194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176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2530" w:type="dxa"/>
          </w:tcPr>
          <w:p w:rsidR="008674EB" w:rsidRPr="00453512" w:rsidRDefault="008674EB" w:rsidP="00362E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40" w:type="dxa"/>
            <w:vAlign w:val="center"/>
          </w:tcPr>
          <w:p w:rsidR="008674EB" w:rsidRPr="00453512" w:rsidRDefault="008674EB" w:rsidP="00362E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4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165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143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</w:tr>
      <w:tr w:rsidR="008674EB" w:rsidRPr="00453512" w:rsidTr="006B29EB">
        <w:tc>
          <w:tcPr>
            <w:tcW w:w="534" w:type="dxa"/>
          </w:tcPr>
          <w:p w:rsidR="008674EB" w:rsidRPr="00453512" w:rsidRDefault="008674EB" w:rsidP="00362E2C">
            <w:pPr>
              <w:spacing w:after="0"/>
              <w:rPr>
                <w:rFonts w:ascii="Times New Roman" w:hAnsi="Times New Roman"/>
              </w:rPr>
            </w:pPr>
            <w:r w:rsidRPr="00453512">
              <w:rPr>
                <w:rFonts w:ascii="Times New Roman" w:hAnsi="Times New Roman"/>
              </w:rPr>
              <w:t>3</w:t>
            </w:r>
          </w:p>
        </w:tc>
        <w:tc>
          <w:tcPr>
            <w:tcW w:w="4194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176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2530" w:type="dxa"/>
          </w:tcPr>
          <w:p w:rsidR="008674EB" w:rsidRPr="00453512" w:rsidRDefault="008674EB" w:rsidP="00362E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40" w:type="dxa"/>
            <w:vAlign w:val="center"/>
          </w:tcPr>
          <w:p w:rsidR="008674EB" w:rsidRPr="00453512" w:rsidRDefault="008674EB" w:rsidP="00362E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4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165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143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</w:tr>
      <w:tr w:rsidR="008674EB" w:rsidRPr="00453512" w:rsidTr="006B29EB">
        <w:tc>
          <w:tcPr>
            <w:tcW w:w="534" w:type="dxa"/>
          </w:tcPr>
          <w:p w:rsidR="008674EB" w:rsidRPr="00453512" w:rsidRDefault="008674EB" w:rsidP="00362E2C">
            <w:pPr>
              <w:spacing w:after="0"/>
              <w:rPr>
                <w:rFonts w:ascii="Times New Roman" w:hAnsi="Times New Roman"/>
              </w:rPr>
            </w:pPr>
            <w:r w:rsidRPr="00453512">
              <w:rPr>
                <w:rFonts w:ascii="Times New Roman" w:hAnsi="Times New Roman"/>
              </w:rPr>
              <w:t>4</w:t>
            </w:r>
          </w:p>
        </w:tc>
        <w:tc>
          <w:tcPr>
            <w:tcW w:w="4194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176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2530" w:type="dxa"/>
          </w:tcPr>
          <w:p w:rsidR="008674EB" w:rsidRPr="00453512" w:rsidRDefault="008674EB" w:rsidP="00362E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40" w:type="dxa"/>
            <w:vAlign w:val="center"/>
          </w:tcPr>
          <w:p w:rsidR="008674EB" w:rsidRPr="00453512" w:rsidRDefault="008674EB" w:rsidP="00362E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4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165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143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</w:tr>
      <w:tr w:rsidR="008674EB" w:rsidRPr="00453512" w:rsidTr="006B29EB">
        <w:tc>
          <w:tcPr>
            <w:tcW w:w="534" w:type="dxa"/>
          </w:tcPr>
          <w:p w:rsidR="008674EB" w:rsidRPr="00453512" w:rsidRDefault="008674EB" w:rsidP="00362E2C">
            <w:pPr>
              <w:spacing w:after="0"/>
              <w:rPr>
                <w:rFonts w:ascii="Times New Roman" w:hAnsi="Times New Roman"/>
              </w:rPr>
            </w:pPr>
            <w:r w:rsidRPr="00453512">
              <w:rPr>
                <w:rFonts w:ascii="Times New Roman" w:hAnsi="Times New Roman"/>
              </w:rPr>
              <w:t>5</w:t>
            </w:r>
          </w:p>
        </w:tc>
        <w:tc>
          <w:tcPr>
            <w:tcW w:w="4194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176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2530" w:type="dxa"/>
          </w:tcPr>
          <w:p w:rsidR="008674EB" w:rsidRPr="00453512" w:rsidRDefault="008674EB" w:rsidP="00362E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40" w:type="dxa"/>
            <w:vAlign w:val="center"/>
          </w:tcPr>
          <w:p w:rsidR="008674EB" w:rsidRPr="00453512" w:rsidRDefault="008674EB" w:rsidP="00362E2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4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165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  <w:tc>
          <w:tcPr>
            <w:tcW w:w="1430" w:type="dxa"/>
          </w:tcPr>
          <w:p w:rsidR="008674EB" w:rsidRPr="00453512" w:rsidRDefault="008674EB" w:rsidP="00362E2C">
            <w:pPr>
              <w:spacing w:after="0"/>
              <w:ind w:firstLine="900"/>
              <w:rPr>
                <w:rFonts w:ascii="Times New Roman" w:hAnsi="Times New Roman"/>
              </w:rPr>
            </w:pPr>
          </w:p>
        </w:tc>
      </w:tr>
    </w:tbl>
    <w:p w:rsidR="008674EB" w:rsidRPr="00453512" w:rsidRDefault="008674EB" w:rsidP="00362E2C">
      <w:pPr>
        <w:rPr>
          <w:rFonts w:ascii="Times New Roman" w:hAnsi="Times New Roman"/>
        </w:rPr>
      </w:pPr>
    </w:p>
    <w:p w:rsidR="008674EB" w:rsidRDefault="008674EB" w:rsidP="00362E2C">
      <w:pPr>
        <w:spacing w:after="0" w:line="240" w:lineRule="auto"/>
        <w:rPr>
          <w:rFonts w:ascii="Times New Roman" w:hAnsi="Times New Roman"/>
        </w:rPr>
      </w:pPr>
    </w:p>
    <w:p w:rsidR="008674EB" w:rsidRPr="00453512" w:rsidRDefault="008674EB" w:rsidP="00362E2C">
      <w:pPr>
        <w:spacing w:after="0" w:line="240" w:lineRule="auto"/>
        <w:rPr>
          <w:rFonts w:ascii="Times New Roman" w:hAnsi="Times New Roman"/>
        </w:rPr>
      </w:pPr>
      <w:r w:rsidRPr="00453512">
        <w:rPr>
          <w:rFonts w:ascii="Times New Roman" w:hAnsi="Times New Roman"/>
        </w:rPr>
        <w:t>К соревнованиям допущено ________человек</w:t>
      </w:r>
    </w:p>
    <w:p w:rsidR="008674EB" w:rsidRPr="00453512" w:rsidRDefault="008674EB" w:rsidP="00362E2C">
      <w:pPr>
        <w:spacing w:after="0" w:line="240" w:lineRule="auto"/>
        <w:rPr>
          <w:rFonts w:ascii="Times New Roman" w:hAnsi="Times New Roman"/>
        </w:rPr>
      </w:pPr>
      <w:r w:rsidRPr="00453512">
        <w:rPr>
          <w:rFonts w:ascii="Times New Roman" w:hAnsi="Times New Roman"/>
        </w:rPr>
        <w:t>Врач (ФИО)______________________________________________подпись________</w:t>
      </w:r>
    </w:p>
    <w:p w:rsidR="008674EB" w:rsidRPr="00453512" w:rsidRDefault="008674EB" w:rsidP="00362E2C">
      <w:pPr>
        <w:spacing w:after="0" w:line="240" w:lineRule="auto"/>
        <w:rPr>
          <w:rFonts w:ascii="Times New Roman" w:hAnsi="Times New Roman"/>
        </w:rPr>
      </w:pPr>
      <w:r w:rsidRPr="00453512">
        <w:rPr>
          <w:rFonts w:ascii="Times New Roman" w:hAnsi="Times New Roman"/>
        </w:rPr>
        <w:t>Главный тренер команды (ФИО)_____________________________________ подпись________</w:t>
      </w:r>
    </w:p>
    <w:p w:rsidR="008674EB" w:rsidRPr="00453512" w:rsidRDefault="008674EB" w:rsidP="00362E2C">
      <w:pPr>
        <w:spacing w:after="0" w:line="240" w:lineRule="auto"/>
        <w:rPr>
          <w:rFonts w:ascii="Times New Roman" w:hAnsi="Times New Roman"/>
        </w:rPr>
      </w:pPr>
    </w:p>
    <w:p w:rsidR="008674EB" w:rsidRPr="00453512" w:rsidRDefault="008674EB" w:rsidP="00362E2C">
      <w:pPr>
        <w:spacing w:after="0" w:line="240" w:lineRule="auto"/>
        <w:rPr>
          <w:rFonts w:ascii="Times New Roman" w:hAnsi="Times New Roman"/>
        </w:rPr>
      </w:pPr>
      <w:r w:rsidRPr="00453512">
        <w:rPr>
          <w:rFonts w:ascii="Times New Roman" w:hAnsi="Times New Roman"/>
        </w:rPr>
        <w:t xml:space="preserve">Тренер команды (ФИО)_____________________________________ </w:t>
      </w:r>
    </w:p>
    <w:p w:rsidR="008674EB" w:rsidRPr="00453512" w:rsidRDefault="008674EB" w:rsidP="00362E2C">
      <w:pPr>
        <w:spacing w:after="0" w:line="240" w:lineRule="auto"/>
        <w:rPr>
          <w:rFonts w:ascii="Times New Roman" w:hAnsi="Times New Roman"/>
        </w:rPr>
      </w:pPr>
      <w:r w:rsidRPr="00453512">
        <w:rPr>
          <w:rFonts w:ascii="Times New Roman" w:hAnsi="Times New Roman"/>
        </w:rPr>
        <w:t xml:space="preserve">Представитель команды (ФИО)______________________________ </w:t>
      </w:r>
      <w:r w:rsidRPr="00453512">
        <w:rPr>
          <w:rFonts w:ascii="Times New Roman" w:hAnsi="Times New Roman"/>
        </w:rPr>
        <w:br/>
      </w:r>
    </w:p>
    <w:p w:rsidR="008674EB" w:rsidRPr="00453512" w:rsidRDefault="008674EB" w:rsidP="00362E2C">
      <w:pPr>
        <w:spacing w:after="0" w:line="240" w:lineRule="auto"/>
        <w:rPr>
          <w:rFonts w:ascii="Times New Roman" w:hAnsi="Times New Roman"/>
        </w:rPr>
      </w:pPr>
      <w:r w:rsidRPr="00453512">
        <w:rPr>
          <w:rFonts w:ascii="Times New Roman" w:hAnsi="Times New Roman"/>
        </w:rPr>
        <w:t>Руководитель органа исполнительной власти субъекта Российской Федерации  в области физической культуры и спорта ____________________________(подпись)</w:t>
      </w:r>
    </w:p>
    <w:p w:rsidR="008674EB" w:rsidRPr="00453512" w:rsidRDefault="008674EB" w:rsidP="00362E2C">
      <w:pPr>
        <w:spacing w:after="0" w:line="240" w:lineRule="auto"/>
        <w:rPr>
          <w:rFonts w:ascii="Times New Roman" w:hAnsi="Times New Roman"/>
        </w:rPr>
      </w:pPr>
      <w:r w:rsidRPr="00453512">
        <w:rPr>
          <w:rFonts w:ascii="Times New Roman" w:hAnsi="Times New Roman"/>
        </w:rPr>
        <w:t xml:space="preserve">                                                   М.П.</w:t>
      </w:r>
    </w:p>
    <w:p w:rsidR="008674EB" w:rsidRPr="00453512" w:rsidRDefault="008674EB" w:rsidP="00362E2C">
      <w:pPr>
        <w:spacing w:after="0" w:line="240" w:lineRule="auto"/>
        <w:rPr>
          <w:rFonts w:ascii="Times New Roman" w:hAnsi="Times New Roman"/>
        </w:rPr>
      </w:pPr>
    </w:p>
    <w:p w:rsidR="008674EB" w:rsidRPr="00453512" w:rsidRDefault="008674EB" w:rsidP="00362E2C">
      <w:pPr>
        <w:spacing w:after="0" w:line="240" w:lineRule="auto"/>
        <w:rPr>
          <w:rFonts w:ascii="Times New Roman" w:hAnsi="Times New Roman"/>
        </w:rPr>
      </w:pPr>
      <w:r w:rsidRPr="00453512">
        <w:rPr>
          <w:rFonts w:ascii="Times New Roman" w:hAnsi="Times New Roman"/>
        </w:rPr>
        <w:t>Руководитель организации, подающей заявку_______________________(подпись)</w:t>
      </w:r>
    </w:p>
    <w:p w:rsidR="008674EB" w:rsidRPr="00453512" w:rsidRDefault="008674EB" w:rsidP="00362E2C">
      <w:pPr>
        <w:spacing w:after="0" w:line="240" w:lineRule="auto"/>
        <w:rPr>
          <w:rFonts w:ascii="Times New Roman" w:hAnsi="Times New Roman"/>
        </w:rPr>
      </w:pPr>
      <w:r w:rsidRPr="00453512">
        <w:rPr>
          <w:rFonts w:ascii="Times New Roman" w:hAnsi="Times New Roman"/>
        </w:rPr>
        <w:t xml:space="preserve">                                                  М.П.</w:t>
      </w:r>
    </w:p>
    <w:p w:rsidR="008674EB" w:rsidRPr="00453512" w:rsidRDefault="008674EB" w:rsidP="00362E2C">
      <w:pPr>
        <w:spacing w:after="0" w:line="240" w:lineRule="auto"/>
        <w:rPr>
          <w:rFonts w:ascii="Times New Roman" w:hAnsi="Times New Roman"/>
        </w:rPr>
      </w:pPr>
    </w:p>
    <w:p w:rsidR="008674EB" w:rsidRPr="00453512" w:rsidRDefault="008674EB" w:rsidP="00362E2C">
      <w:pPr>
        <w:spacing w:after="0" w:line="240" w:lineRule="auto"/>
        <w:rPr>
          <w:rFonts w:ascii="Times New Roman" w:hAnsi="Times New Roman"/>
        </w:rPr>
      </w:pPr>
      <w:r w:rsidRPr="00453512">
        <w:rPr>
          <w:rFonts w:ascii="Times New Roman" w:hAnsi="Times New Roman"/>
        </w:rPr>
        <w:t>Контактное лицо составившее заявку(ФИО)________________________________</w:t>
      </w:r>
    </w:p>
    <w:p w:rsidR="008674EB" w:rsidRPr="00453512" w:rsidRDefault="008674EB" w:rsidP="00362E2C">
      <w:pPr>
        <w:spacing w:after="0" w:line="240" w:lineRule="auto"/>
        <w:rPr>
          <w:rFonts w:ascii="Times New Roman" w:hAnsi="Times New Roman"/>
        </w:rPr>
      </w:pPr>
      <w:r w:rsidRPr="00453512">
        <w:rPr>
          <w:rFonts w:ascii="Times New Roman" w:hAnsi="Times New Roman"/>
        </w:rPr>
        <w:t>Тел. с кодом города________________________моб. тел._____________________</w:t>
      </w:r>
    </w:p>
    <w:p w:rsidR="008674EB" w:rsidRPr="00453512" w:rsidRDefault="008674EB" w:rsidP="009C5DF8">
      <w:pPr>
        <w:spacing w:after="0" w:line="240" w:lineRule="auto"/>
      </w:pPr>
      <w:r w:rsidRPr="00453512">
        <w:rPr>
          <w:rFonts w:ascii="Times New Roman" w:hAnsi="Times New Roman"/>
        </w:rPr>
        <w:t>Эл. Почта ____________________________________________</w:t>
      </w:r>
      <w:r>
        <w:rPr>
          <w:rFonts w:ascii="Times New Roman" w:hAnsi="Times New Roman"/>
        </w:rPr>
        <w:t>_______________</w:t>
      </w:r>
    </w:p>
    <w:sectPr w:rsidR="008674EB" w:rsidRPr="00453512" w:rsidSect="009C5DF8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4EB" w:rsidRDefault="008674EB" w:rsidP="006A2583">
      <w:pPr>
        <w:spacing w:after="0" w:line="240" w:lineRule="auto"/>
      </w:pPr>
      <w:r>
        <w:separator/>
      </w:r>
    </w:p>
  </w:endnote>
  <w:endnote w:type="continuationSeparator" w:id="0">
    <w:p w:rsidR="008674EB" w:rsidRDefault="008674EB" w:rsidP="006A2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4EB" w:rsidRDefault="008674EB" w:rsidP="006A2583">
      <w:pPr>
        <w:spacing w:after="0" w:line="240" w:lineRule="auto"/>
      </w:pPr>
      <w:r>
        <w:separator/>
      </w:r>
    </w:p>
  </w:footnote>
  <w:footnote w:type="continuationSeparator" w:id="0">
    <w:p w:rsidR="008674EB" w:rsidRDefault="008674EB" w:rsidP="006A25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2C41"/>
    <w:multiLevelType w:val="hybridMultilevel"/>
    <w:tmpl w:val="3B9417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2D95DB2"/>
    <w:multiLevelType w:val="hybridMultilevel"/>
    <w:tmpl w:val="6FAED83C"/>
    <w:lvl w:ilvl="0" w:tplc="2DD2502C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D1D75"/>
    <w:multiLevelType w:val="hybridMultilevel"/>
    <w:tmpl w:val="3B9417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8055F9"/>
    <w:multiLevelType w:val="multilevel"/>
    <w:tmpl w:val="F5186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DA6631"/>
    <w:multiLevelType w:val="multilevel"/>
    <w:tmpl w:val="75501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084811"/>
    <w:multiLevelType w:val="multilevel"/>
    <w:tmpl w:val="E4205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E837B1"/>
    <w:multiLevelType w:val="hybridMultilevel"/>
    <w:tmpl w:val="3B9417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8341951"/>
    <w:multiLevelType w:val="multilevel"/>
    <w:tmpl w:val="D09C8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FF00BF"/>
    <w:multiLevelType w:val="hybridMultilevel"/>
    <w:tmpl w:val="8F402770"/>
    <w:lvl w:ilvl="0" w:tplc="C0BC6A1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3FBF4B65"/>
    <w:multiLevelType w:val="hybridMultilevel"/>
    <w:tmpl w:val="47C028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46F026B3"/>
    <w:multiLevelType w:val="multilevel"/>
    <w:tmpl w:val="637E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25279A"/>
    <w:multiLevelType w:val="hybridMultilevel"/>
    <w:tmpl w:val="47C0281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5333C1A"/>
    <w:multiLevelType w:val="multilevel"/>
    <w:tmpl w:val="FD228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C06C40"/>
    <w:multiLevelType w:val="hybridMultilevel"/>
    <w:tmpl w:val="51CC6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9DC627B"/>
    <w:multiLevelType w:val="hybridMultilevel"/>
    <w:tmpl w:val="C29216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C3A2B1B"/>
    <w:multiLevelType w:val="multilevel"/>
    <w:tmpl w:val="C33E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810D20"/>
    <w:multiLevelType w:val="multilevel"/>
    <w:tmpl w:val="5D1C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EE222DF"/>
    <w:multiLevelType w:val="hybridMultilevel"/>
    <w:tmpl w:val="656A0672"/>
    <w:lvl w:ilvl="0" w:tplc="EC004AD6">
      <w:start w:val="1"/>
      <w:numFmt w:val="decimal"/>
      <w:lvlText w:val="%1)"/>
      <w:lvlJc w:val="left"/>
      <w:pPr>
        <w:ind w:left="942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>
    <w:nsid w:val="77165F47"/>
    <w:multiLevelType w:val="multilevel"/>
    <w:tmpl w:val="EA0C7622"/>
    <w:lvl w:ilvl="0">
      <w:start w:val="1"/>
      <w:numFmt w:val="upperRoman"/>
      <w:pStyle w:val="Captio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7926C04"/>
    <w:multiLevelType w:val="multilevel"/>
    <w:tmpl w:val="59C42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2C6D92"/>
    <w:multiLevelType w:val="multilevel"/>
    <w:tmpl w:val="B588B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12"/>
  </w:num>
  <w:num w:numId="5">
    <w:abstractNumId w:val="5"/>
  </w:num>
  <w:num w:numId="6">
    <w:abstractNumId w:val="20"/>
  </w:num>
  <w:num w:numId="7">
    <w:abstractNumId w:val="15"/>
  </w:num>
  <w:num w:numId="8">
    <w:abstractNumId w:val="16"/>
  </w:num>
  <w:num w:numId="9">
    <w:abstractNumId w:val="4"/>
  </w:num>
  <w:num w:numId="10">
    <w:abstractNumId w:val="19"/>
  </w:num>
  <w:num w:numId="11">
    <w:abstractNumId w:val="1"/>
  </w:num>
  <w:num w:numId="12">
    <w:abstractNumId w:val="14"/>
  </w:num>
  <w:num w:numId="13">
    <w:abstractNumId w:val="18"/>
  </w:num>
  <w:num w:numId="14">
    <w:abstractNumId w:val="13"/>
  </w:num>
  <w:num w:numId="15">
    <w:abstractNumId w:val="6"/>
  </w:num>
  <w:num w:numId="16">
    <w:abstractNumId w:val="9"/>
  </w:num>
  <w:num w:numId="17">
    <w:abstractNumId w:val="0"/>
  </w:num>
  <w:num w:numId="18">
    <w:abstractNumId w:val="11"/>
  </w:num>
  <w:num w:numId="19">
    <w:abstractNumId w:val="2"/>
  </w:num>
  <w:num w:numId="20">
    <w:abstractNumId w:val="8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26E6"/>
    <w:rsid w:val="00005CAB"/>
    <w:rsid w:val="00005CF0"/>
    <w:rsid w:val="000156D1"/>
    <w:rsid w:val="000167B9"/>
    <w:rsid w:val="000535E9"/>
    <w:rsid w:val="00057288"/>
    <w:rsid w:val="00073575"/>
    <w:rsid w:val="00076853"/>
    <w:rsid w:val="0009193E"/>
    <w:rsid w:val="00095AD7"/>
    <w:rsid w:val="000E2539"/>
    <w:rsid w:val="00102FF5"/>
    <w:rsid w:val="001365D5"/>
    <w:rsid w:val="001512EA"/>
    <w:rsid w:val="001A68E3"/>
    <w:rsid w:val="001B20E3"/>
    <w:rsid w:val="001C0818"/>
    <w:rsid w:val="001D0A7C"/>
    <w:rsid w:val="002015CE"/>
    <w:rsid w:val="00226DD6"/>
    <w:rsid w:val="0024790F"/>
    <w:rsid w:val="00260DC3"/>
    <w:rsid w:val="002636A1"/>
    <w:rsid w:val="0026397F"/>
    <w:rsid w:val="0029346F"/>
    <w:rsid w:val="00294333"/>
    <w:rsid w:val="002B5279"/>
    <w:rsid w:val="002B6B7B"/>
    <w:rsid w:val="002E159B"/>
    <w:rsid w:val="002F125F"/>
    <w:rsid w:val="00306747"/>
    <w:rsid w:val="0030735F"/>
    <w:rsid w:val="00362E2C"/>
    <w:rsid w:val="0036402F"/>
    <w:rsid w:val="00394FAA"/>
    <w:rsid w:val="00395A79"/>
    <w:rsid w:val="003C18FD"/>
    <w:rsid w:val="003C3DCB"/>
    <w:rsid w:val="003C7B93"/>
    <w:rsid w:val="003E2EF2"/>
    <w:rsid w:val="0043382E"/>
    <w:rsid w:val="00441D35"/>
    <w:rsid w:val="0044259B"/>
    <w:rsid w:val="00453512"/>
    <w:rsid w:val="004541B8"/>
    <w:rsid w:val="00455322"/>
    <w:rsid w:val="004641BD"/>
    <w:rsid w:val="00467141"/>
    <w:rsid w:val="0047099C"/>
    <w:rsid w:val="004773EF"/>
    <w:rsid w:val="004A3D07"/>
    <w:rsid w:val="004A4858"/>
    <w:rsid w:val="004B4BDB"/>
    <w:rsid w:val="00550DBB"/>
    <w:rsid w:val="00557C54"/>
    <w:rsid w:val="00567F80"/>
    <w:rsid w:val="00572668"/>
    <w:rsid w:val="005E7C5F"/>
    <w:rsid w:val="005F535A"/>
    <w:rsid w:val="006257FD"/>
    <w:rsid w:val="0062669F"/>
    <w:rsid w:val="00636404"/>
    <w:rsid w:val="00646A3F"/>
    <w:rsid w:val="00650BD6"/>
    <w:rsid w:val="0066792E"/>
    <w:rsid w:val="00675DF7"/>
    <w:rsid w:val="00695FB3"/>
    <w:rsid w:val="00696A30"/>
    <w:rsid w:val="006A2583"/>
    <w:rsid w:val="006A43B4"/>
    <w:rsid w:val="006B29EB"/>
    <w:rsid w:val="006B3CE1"/>
    <w:rsid w:val="006B419E"/>
    <w:rsid w:val="006D4409"/>
    <w:rsid w:val="006D74DA"/>
    <w:rsid w:val="006F4535"/>
    <w:rsid w:val="00707115"/>
    <w:rsid w:val="007107C3"/>
    <w:rsid w:val="007B1F8A"/>
    <w:rsid w:val="007B6A0C"/>
    <w:rsid w:val="007D15EC"/>
    <w:rsid w:val="007E7298"/>
    <w:rsid w:val="0081739C"/>
    <w:rsid w:val="00845489"/>
    <w:rsid w:val="008674EB"/>
    <w:rsid w:val="00873E96"/>
    <w:rsid w:val="00885D99"/>
    <w:rsid w:val="00897942"/>
    <w:rsid w:val="008B5000"/>
    <w:rsid w:val="008C2C2E"/>
    <w:rsid w:val="008D460B"/>
    <w:rsid w:val="008D56C5"/>
    <w:rsid w:val="00901117"/>
    <w:rsid w:val="00913176"/>
    <w:rsid w:val="00937BBB"/>
    <w:rsid w:val="00961BEB"/>
    <w:rsid w:val="009625A0"/>
    <w:rsid w:val="00964524"/>
    <w:rsid w:val="009846C2"/>
    <w:rsid w:val="009932AB"/>
    <w:rsid w:val="009A2723"/>
    <w:rsid w:val="009B1B16"/>
    <w:rsid w:val="009B75E3"/>
    <w:rsid w:val="009C5DF8"/>
    <w:rsid w:val="009F63F5"/>
    <w:rsid w:val="009F70D4"/>
    <w:rsid w:val="00A0068E"/>
    <w:rsid w:val="00A332D7"/>
    <w:rsid w:val="00A526E6"/>
    <w:rsid w:val="00A52C13"/>
    <w:rsid w:val="00A5662E"/>
    <w:rsid w:val="00A62FE0"/>
    <w:rsid w:val="00A738B0"/>
    <w:rsid w:val="00A91E95"/>
    <w:rsid w:val="00A95BFF"/>
    <w:rsid w:val="00AD5E90"/>
    <w:rsid w:val="00B3433E"/>
    <w:rsid w:val="00C218ED"/>
    <w:rsid w:val="00C26A23"/>
    <w:rsid w:val="00C328A0"/>
    <w:rsid w:val="00C37925"/>
    <w:rsid w:val="00C73294"/>
    <w:rsid w:val="00C9356F"/>
    <w:rsid w:val="00CC0E12"/>
    <w:rsid w:val="00CF1584"/>
    <w:rsid w:val="00CF19A7"/>
    <w:rsid w:val="00D11014"/>
    <w:rsid w:val="00D21C2A"/>
    <w:rsid w:val="00D2600B"/>
    <w:rsid w:val="00D34599"/>
    <w:rsid w:val="00D60D23"/>
    <w:rsid w:val="00D66006"/>
    <w:rsid w:val="00D75B37"/>
    <w:rsid w:val="00D815DC"/>
    <w:rsid w:val="00D90A59"/>
    <w:rsid w:val="00DC47C6"/>
    <w:rsid w:val="00DD4893"/>
    <w:rsid w:val="00E000DD"/>
    <w:rsid w:val="00E008FA"/>
    <w:rsid w:val="00E038E0"/>
    <w:rsid w:val="00E17AB3"/>
    <w:rsid w:val="00E31374"/>
    <w:rsid w:val="00E36BB2"/>
    <w:rsid w:val="00E94E37"/>
    <w:rsid w:val="00EA5F5D"/>
    <w:rsid w:val="00EB5BB7"/>
    <w:rsid w:val="00EB65FD"/>
    <w:rsid w:val="00EC5CF3"/>
    <w:rsid w:val="00ED0FF2"/>
    <w:rsid w:val="00ED464B"/>
    <w:rsid w:val="00F50626"/>
    <w:rsid w:val="00F64E33"/>
    <w:rsid w:val="00FD78F0"/>
    <w:rsid w:val="00FD7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B7B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9"/>
    <w:qFormat/>
    <w:rsid w:val="00A526E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526E6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hps">
    <w:name w:val="hps"/>
    <w:basedOn w:val="DefaultParagraphFont"/>
    <w:uiPriority w:val="99"/>
    <w:rsid w:val="00A526E6"/>
    <w:rPr>
      <w:rFonts w:cs="Times New Roman"/>
    </w:rPr>
  </w:style>
  <w:style w:type="table" w:styleId="TableGrid">
    <w:name w:val="Table Grid"/>
    <w:basedOn w:val="TableNormal"/>
    <w:uiPriority w:val="99"/>
    <w:rsid w:val="00A526E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A526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A526E6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4641BD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557C54"/>
    <w:rPr>
      <w:rFonts w:cs="Times New Roman"/>
      <w:color w:val="0000FF"/>
      <w:u w:val="single"/>
    </w:rPr>
  </w:style>
  <w:style w:type="character" w:customStyle="1" w:styleId="link-button">
    <w:name w:val="link-button"/>
    <w:basedOn w:val="DefaultParagraphFont"/>
    <w:uiPriority w:val="99"/>
    <w:rsid w:val="00557C54"/>
    <w:rPr>
      <w:rFonts w:cs="Times New Roman"/>
    </w:rPr>
  </w:style>
  <w:style w:type="character" w:customStyle="1" w:styleId="link-icon">
    <w:name w:val="link-icon"/>
    <w:basedOn w:val="DefaultParagraphFont"/>
    <w:uiPriority w:val="99"/>
    <w:rsid w:val="000535E9"/>
    <w:rPr>
      <w:rFonts w:cs="Times New Roman"/>
    </w:rPr>
  </w:style>
  <w:style w:type="character" w:customStyle="1" w:styleId="skypec2ctextspan">
    <w:name w:val="skype_c2c_text_span"/>
    <w:basedOn w:val="DefaultParagraphFont"/>
    <w:uiPriority w:val="99"/>
    <w:rsid w:val="000535E9"/>
    <w:rPr>
      <w:rFonts w:cs="Times New Roman"/>
    </w:rPr>
  </w:style>
  <w:style w:type="paragraph" w:styleId="Header">
    <w:name w:val="header"/>
    <w:basedOn w:val="Normal"/>
    <w:link w:val="HeaderChar"/>
    <w:uiPriority w:val="99"/>
    <w:rsid w:val="006A2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A2583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6A2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A258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A2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A2583"/>
    <w:rPr>
      <w:rFonts w:ascii="Tahoma" w:hAnsi="Tahoma" w:cs="Tahoma"/>
      <w:sz w:val="16"/>
      <w:szCs w:val="16"/>
    </w:rPr>
  </w:style>
  <w:style w:type="character" w:customStyle="1" w:styleId="js-phone-number">
    <w:name w:val="js-phone-number"/>
    <w:basedOn w:val="DefaultParagraphFont"/>
    <w:uiPriority w:val="99"/>
    <w:rsid w:val="00937BBB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1D0A7C"/>
    <w:pPr>
      <w:spacing w:after="0" w:line="240" w:lineRule="auto"/>
      <w:ind w:right="-1333" w:hanging="360"/>
      <w:jc w:val="both"/>
    </w:pPr>
    <w:rPr>
      <w:rFonts w:ascii="Times New Roman" w:hAnsi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D0A7C"/>
    <w:rPr>
      <w:rFonts w:ascii="Times New Roman" w:hAnsi="Times New Roman" w:cs="Times New Roman"/>
      <w:sz w:val="20"/>
      <w:szCs w:val="20"/>
      <w:lang w:eastAsia="ru-RU"/>
    </w:rPr>
  </w:style>
  <w:style w:type="paragraph" w:styleId="Caption">
    <w:name w:val="caption"/>
    <w:basedOn w:val="Normal"/>
    <w:next w:val="Normal"/>
    <w:uiPriority w:val="99"/>
    <w:qFormat/>
    <w:rsid w:val="0081739C"/>
    <w:pPr>
      <w:numPr>
        <w:numId w:val="13"/>
      </w:numPr>
      <w:tabs>
        <w:tab w:val="left" w:pos="0"/>
        <w:tab w:val="left" w:pos="851"/>
      </w:tabs>
      <w:spacing w:after="0" w:line="360" w:lineRule="auto"/>
    </w:pPr>
    <w:rPr>
      <w:rFonts w:ascii="Times New Roman" w:hAnsi="Times New Roman"/>
      <w:b/>
      <w:sz w:val="28"/>
      <w:szCs w:val="20"/>
    </w:rPr>
  </w:style>
  <w:style w:type="character" w:styleId="Emphasis">
    <w:name w:val="Emphasis"/>
    <w:basedOn w:val="DefaultParagraphFont"/>
    <w:uiPriority w:val="99"/>
    <w:qFormat/>
    <w:rsid w:val="00362E2C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2689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8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8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8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68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68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68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689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689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926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8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8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68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689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68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689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689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689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689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2689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2689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2689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2689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9268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68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689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689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689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689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2689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2689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689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689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2689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2689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689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689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2689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68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689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2689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2689911">
                                                          <w:marLeft w:val="75"/>
                                                          <w:marRight w:val="75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2689937">
                                                          <w:marLeft w:val="75"/>
                                                          <w:marRight w:val="75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2689957">
                                                          <w:marLeft w:val="75"/>
                                                          <w:marRight w:val="75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2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8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8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6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8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8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68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68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68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268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8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689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689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68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689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8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8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8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8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8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8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68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68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689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689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689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689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689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8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8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8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89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9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9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89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8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89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89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8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8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8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8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8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150</Words>
  <Characters>1144</Characters>
  <Application>Microsoft Office Outlook</Application>
  <DocSecurity>0</DocSecurity>
  <Lines>0</Lines>
  <Paragraphs>0</Paragraphs>
  <ScaleCrop>false</ScaleCrop>
  <Company>Lenovo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</dc:title>
  <dc:subject/>
  <dc:creator>Freestyle</dc:creator>
  <cp:keywords/>
  <dc:description/>
  <cp:lastModifiedBy>NATA</cp:lastModifiedBy>
  <cp:revision>2</cp:revision>
  <cp:lastPrinted>2015-12-15T09:59:00Z</cp:lastPrinted>
  <dcterms:created xsi:type="dcterms:W3CDTF">2015-12-16T21:55:00Z</dcterms:created>
  <dcterms:modified xsi:type="dcterms:W3CDTF">2015-12-16T21:55:00Z</dcterms:modified>
</cp:coreProperties>
</file>