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7B4" w:rsidRPr="00453512" w:rsidRDefault="00EE67B4" w:rsidP="00362E2C">
      <w:pPr>
        <w:tabs>
          <w:tab w:val="left" w:pos="1134"/>
        </w:tabs>
        <w:spacing w:before="120" w:after="120"/>
        <w:ind w:firstLine="567"/>
        <w:jc w:val="right"/>
        <w:rPr>
          <w:rFonts w:ascii="Times New Roman" w:hAnsi="Times New Roman"/>
          <w:sz w:val="28"/>
          <w:szCs w:val="28"/>
        </w:rPr>
      </w:pPr>
      <w:r w:rsidRPr="00453512">
        <w:rPr>
          <w:rFonts w:ascii="Times New Roman" w:hAnsi="Times New Roman"/>
          <w:sz w:val="28"/>
          <w:szCs w:val="28"/>
        </w:rPr>
        <w:t>Приложение 4</w:t>
      </w:r>
    </w:p>
    <w:p w:rsidR="00EE67B4" w:rsidRPr="00453512" w:rsidRDefault="00EE67B4" w:rsidP="00362E2C">
      <w:pPr>
        <w:spacing w:after="0"/>
        <w:jc w:val="right"/>
        <w:rPr>
          <w:rFonts w:ascii="Times New Roman" w:hAnsi="Times New Roman"/>
        </w:rPr>
      </w:pPr>
      <w:r w:rsidRPr="00453512">
        <w:rPr>
          <w:rFonts w:ascii="Times New Roman" w:hAnsi="Times New Roman"/>
        </w:rPr>
        <w:t>в Главную судейскую коллегию соревнований</w:t>
      </w:r>
    </w:p>
    <w:p w:rsidR="00EE67B4" w:rsidRPr="00453512" w:rsidRDefault="00EE67B4" w:rsidP="00362E2C">
      <w:pPr>
        <w:spacing w:after="0"/>
        <w:jc w:val="right"/>
        <w:rPr>
          <w:rFonts w:ascii="Times New Roman" w:hAnsi="Times New Roman"/>
        </w:rPr>
      </w:pPr>
    </w:p>
    <w:p w:rsidR="00EE67B4" w:rsidRPr="00453512" w:rsidRDefault="00EE67B4" w:rsidP="00362E2C">
      <w:pPr>
        <w:spacing w:after="0"/>
        <w:jc w:val="right"/>
        <w:rPr>
          <w:rFonts w:ascii="Times New Roman" w:hAnsi="Times New Roman"/>
        </w:rPr>
      </w:pPr>
      <w:r w:rsidRPr="00453512">
        <w:rPr>
          <w:rFonts w:ascii="Times New Roman" w:hAnsi="Times New Roman"/>
        </w:rPr>
        <w:t>от____________________________________</w:t>
      </w:r>
    </w:p>
    <w:p w:rsidR="00EE67B4" w:rsidRPr="00453512" w:rsidRDefault="00EE67B4" w:rsidP="00362E2C">
      <w:pPr>
        <w:spacing w:after="0"/>
        <w:ind w:left="5664" w:firstLine="708"/>
        <w:rPr>
          <w:rFonts w:ascii="Times New Roman" w:hAnsi="Times New Roman"/>
        </w:rPr>
      </w:pPr>
      <w:r w:rsidRPr="00453512">
        <w:rPr>
          <w:rFonts w:ascii="Times New Roman" w:hAnsi="Times New Roman"/>
        </w:rPr>
        <w:t>(Ф.И.О.)</w:t>
      </w:r>
    </w:p>
    <w:p w:rsidR="00EE67B4" w:rsidRPr="00453512" w:rsidRDefault="00EE67B4" w:rsidP="00362E2C">
      <w:pPr>
        <w:spacing w:after="0"/>
        <w:jc w:val="right"/>
        <w:rPr>
          <w:rFonts w:ascii="Times New Roman" w:hAnsi="Times New Roman"/>
        </w:rPr>
      </w:pPr>
    </w:p>
    <w:p w:rsidR="00EE67B4" w:rsidRPr="00453512" w:rsidRDefault="00EE67B4" w:rsidP="00362E2C">
      <w:pPr>
        <w:spacing w:after="0"/>
        <w:jc w:val="right"/>
        <w:rPr>
          <w:rFonts w:ascii="Times New Roman" w:hAnsi="Times New Roman"/>
        </w:rPr>
      </w:pPr>
      <w:r w:rsidRPr="00453512">
        <w:rPr>
          <w:rFonts w:ascii="Times New Roman" w:hAnsi="Times New Roman"/>
        </w:rPr>
        <w:t xml:space="preserve">                                                                                      Паспорт РФ   серия________№____________</w:t>
      </w:r>
    </w:p>
    <w:p w:rsidR="00EE67B4" w:rsidRPr="00453512" w:rsidRDefault="00EE67B4" w:rsidP="00362E2C">
      <w:pPr>
        <w:spacing w:after="0"/>
        <w:jc w:val="right"/>
        <w:rPr>
          <w:rFonts w:ascii="Times New Roman" w:hAnsi="Times New Roman"/>
        </w:rPr>
      </w:pPr>
    </w:p>
    <w:p w:rsidR="00EE67B4" w:rsidRPr="00453512" w:rsidRDefault="00EE67B4" w:rsidP="00362E2C">
      <w:pPr>
        <w:spacing w:after="0"/>
        <w:jc w:val="right"/>
        <w:rPr>
          <w:rFonts w:ascii="Times New Roman" w:hAnsi="Times New Roman"/>
        </w:rPr>
      </w:pPr>
      <w:r w:rsidRPr="00453512">
        <w:rPr>
          <w:rFonts w:ascii="Times New Roman" w:hAnsi="Times New Roman"/>
        </w:rPr>
        <w:t xml:space="preserve">                                                                                       Кем и когда выдан______________________</w:t>
      </w:r>
    </w:p>
    <w:p w:rsidR="00EE67B4" w:rsidRPr="00453512" w:rsidRDefault="00EE67B4" w:rsidP="00362E2C">
      <w:pPr>
        <w:spacing w:after="0"/>
        <w:jc w:val="right"/>
        <w:rPr>
          <w:rFonts w:ascii="Times New Roman" w:hAnsi="Times New Roman"/>
        </w:rPr>
      </w:pPr>
    </w:p>
    <w:p w:rsidR="00EE67B4" w:rsidRPr="00453512" w:rsidRDefault="00EE67B4" w:rsidP="00362E2C">
      <w:pPr>
        <w:spacing w:after="0"/>
        <w:jc w:val="right"/>
        <w:rPr>
          <w:rFonts w:ascii="Times New Roman" w:hAnsi="Times New Roman"/>
        </w:rPr>
      </w:pPr>
      <w:r w:rsidRPr="00453512">
        <w:rPr>
          <w:rFonts w:ascii="Times New Roman" w:hAnsi="Times New Roman"/>
        </w:rPr>
        <w:t xml:space="preserve">                                                                                      ______________________________________</w:t>
      </w:r>
    </w:p>
    <w:p w:rsidR="00EE67B4" w:rsidRPr="00453512" w:rsidRDefault="00EE67B4" w:rsidP="00362E2C">
      <w:pPr>
        <w:spacing w:after="0"/>
        <w:jc w:val="right"/>
        <w:rPr>
          <w:rFonts w:ascii="Times New Roman" w:hAnsi="Times New Roman"/>
        </w:rPr>
      </w:pPr>
      <w:r w:rsidRPr="00453512">
        <w:rPr>
          <w:rFonts w:ascii="Times New Roman" w:hAnsi="Times New Roman"/>
        </w:rPr>
        <w:tab/>
        <w:t>Зарегистрированный по адресу ___________</w:t>
      </w:r>
    </w:p>
    <w:p w:rsidR="00EE67B4" w:rsidRPr="00453512" w:rsidRDefault="00EE67B4" w:rsidP="00362E2C">
      <w:pPr>
        <w:spacing w:after="0" w:line="360" w:lineRule="auto"/>
        <w:jc w:val="right"/>
        <w:rPr>
          <w:rFonts w:ascii="Times New Roman" w:hAnsi="Times New Roman"/>
        </w:rPr>
      </w:pPr>
    </w:p>
    <w:p w:rsidR="00EE67B4" w:rsidRPr="00453512" w:rsidRDefault="00EE67B4" w:rsidP="00362E2C">
      <w:pPr>
        <w:spacing w:after="0" w:line="360" w:lineRule="auto"/>
        <w:jc w:val="right"/>
        <w:rPr>
          <w:rFonts w:ascii="Times New Roman" w:hAnsi="Times New Roman"/>
        </w:rPr>
      </w:pPr>
      <w:r w:rsidRPr="00453512">
        <w:rPr>
          <w:rFonts w:ascii="Times New Roman" w:hAnsi="Times New Roman"/>
        </w:rPr>
        <w:t>______________________________________</w:t>
      </w:r>
    </w:p>
    <w:p w:rsidR="00EE67B4" w:rsidRPr="00453512" w:rsidRDefault="00EE67B4" w:rsidP="00362E2C">
      <w:pPr>
        <w:tabs>
          <w:tab w:val="left" w:pos="5702"/>
        </w:tabs>
        <w:spacing w:after="0"/>
        <w:rPr>
          <w:rFonts w:ascii="Times New Roman" w:hAnsi="Times New Roman"/>
        </w:rPr>
      </w:pPr>
    </w:p>
    <w:p w:rsidR="00EE67B4" w:rsidRPr="00453512" w:rsidRDefault="00EE67B4" w:rsidP="00362E2C">
      <w:pPr>
        <w:rPr>
          <w:rFonts w:ascii="Times New Roman" w:hAnsi="Times New Roman"/>
        </w:rPr>
      </w:pPr>
    </w:p>
    <w:p w:rsidR="00EE67B4" w:rsidRPr="00453512" w:rsidRDefault="00EE67B4" w:rsidP="00362E2C">
      <w:pPr>
        <w:jc w:val="center"/>
        <w:rPr>
          <w:rFonts w:ascii="Times New Roman" w:hAnsi="Times New Roman"/>
          <w:b/>
        </w:rPr>
      </w:pPr>
      <w:r w:rsidRPr="00453512">
        <w:rPr>
          <w:rFonts w:ascii="Times New Roman" w:hAnsi="Times New Roman"/>
          <w:b/>
        </w:rPr>
        <w:t>ХОДАТАЙСТВО ТРЕНЕРА</w:t>
      </w:r>
    </w:p>
    <w:p w:rsidR="00EE67B4" w:rsidRPr="00453512" w:rsidRDefault="00EE67B4" w:rsidP="00362E2C">
      <w:pPr>
        <w:rPr>
          <w:rFonts w:ascii="Times New Roman" w:hAnsi="Times New Roman"/>
        </w:rPr>
      </w:pPr>
    </w:p>
    <w:p w:rsidR="00EE67B4" w:rsidRPr="00453512" w:rsidRDefault="00EE67B4" w:rsidP="00362E2C">
      <w:pPr>
        <w:ind w:firstLine="567"/>
        <w:jc w:val="both"/>
        <w:rPr>
          <w:rFonts w:ascii="Times New Roman" w:hAnsi="Times New Roman"/>
        </w:rPr>
      </w:pPr>
      <w:r w:rsidRPr="00453512">
        <w:rPr>
          <w:rFonts w:ascii="Times New Roman" w:hAnsi="Times New Roman"/>
        </w:rPr>
        <w:t>Прошу Вас допустить спортсмена</w:t>
      </w:r>
      <w:r>
        <w:rPr>
          <w:rFonts w:ascii="Times New Roman" w:hAnsi="Times New Roman"/>
        </w:rPr>
        <w:t xml:space="preserve"> </w:t>
      </w:r>
      <w:r w:rsidRPr="00453512">
        <w:rPr>
          <w:rFonts w:ascii="Times New Roman" w:hAnsi="Times New Roman"/>
        </w:rPr>
        <w:t>(ов):</w:t>
      </w:r>
    </w:p>
    <w:p w:rsidR="00EE67B4" w:rsidRPr="00453512" w:rsidRDefault="00EE67B4" w:rsidP="00362E2C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</w:rPr>
      </w:pPr>
      <w:r w:rsidRPr="00453512">
        <w:rPr>
          <w:rFonts w:ascii="Times New Roman" w:hAnsi="Times New Roman"/>
        </w:rPr>
        <w:t>_______________________________(Ф.И.О. полностью),</w:t>
      </w:r>
    </w:p>
    <w:p w:rsidR="00EE67B4" w:rsidRPr="00453512" w:rsidRDefault="00EE67B4" w:rsidP="00362E2C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</w:rPr>
      </w:pPr>
      <w:r w:rsidRPr="00453512">
        <w:rPr>
          <w:rFonts w:ascii="Times New Roman" w:hAnsi="Times New Roman"/>
        </w:rPr>
        <w:t>_______________________________(Ф.И.О. полностью),</w:t>
      </w:r>
    </w:p>
    <w:p w:rsidR="00EE67B4" w:rsidRPr="00453512" w:rsidRDefault="00EE67B4" w:rsidP="00362E2C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</w:rPr>
      </w:pPr>
      <w:r w:rsidRPr="00453512">
        <w:rPr>
          <w:rFonts w:ascii="Times New Roman" w:hAnsi="Times New Roman"/>
        </w:rPr>
        <w:t>_______________________________(Ф.И.О. полностью),</w:t>
      </w:r>
    </w:p>
    <w:p w:rsidR="00EE67B4" w:rsidRPr="00453512" w:rsidRDefault="00EE67B4" w:rsidP="00362E2C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</w:rPr>
      </w:pPr>
      <w:r w:rsidRPr="00453512">
        <w:rPr>
          <w:rFonts w:ascii="Times New Roman" w:hAnsi="Times New Roman"/>
        </w:rPr>
        <w:t>_______________________________(Ф.И.О. полностью),</w:t>
      </w:r>
    </w:p>
    <w:p w:rsidR="00EE67B4" w:rsidRPr="00453512" w:rsidRDefault="00EE67B4" w:rsidP="00362E2C">
      <w:pPr>
        <w:numPr>
          <w:ilvl w:val="0"/>
          <w:numId w:val="2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453512">
        <w:rPr>
          <w:rFonts w:ascii="Times New Roman" w:hAnsi="Times New Roman"/>
        </w:rPr>
        <w:t>_______________________________(Ф.И.О. полностью) (далее – спортсмен(ы)) к участию во Всероссийских соревнованиях __________________________________________ (указать этап) по фристайлу в дисциплине ____________________,  которые  состоятся  с _______ по ______________________(указать дату), _________________________________(указать место проведения)</w:t>
      </w:r>
    </w:p>
    <w:p w:rsidR="00EE67B4" w:rsidRPr="00453512" w:rsidRDefault="00EE67B4" w:rsidP="00362E2C">
      <w:pPr>
        <w:tabs>
          <w:tab w:val="left" w:pos="3420"/>
          <w:tab w:val="left" w:pos="6300"/>
          <w:tab w:val="left" w:pos="9900"/>
        </w:tabs>
        <w:ind w:firstLine="567"/>
        <w:jc w:val="both"/>
        <w:rPr>
          <w:rFonts w:ascii="Times New Roman" w:hAnsi="Times New Roman"/>
        </w:rPr>
      </w:pPr>
      <w:r w:rsidRPr="00453512">
        <w:rPr>
          <w:rFonts w:ascii="Times New Roman" w:hAnsi="Times New Roman"/>
        </w:rPr>
        <w:t xml:space="preserve">Не смотря на то, что на момент проведения соревнований, спортсмен(ы) моложе 18 (Восемнадцати лет), подтверждаю, что его(их) уровень подготовки и спортивная квалификация соответствует заявленным в Положении о соревнованиях требованиям и допускает участие в заявленных соревнованиях. </w:t>
      </w:r>
    </w:p>
    <w:p w:rsidR="00EE67B4" w:rsidRPr="00453512" w:rsidRDefault="00EE67B4" w:rsidP="00362E2C">
      <w:pPr>
        <w:tabs>
          <w:tab w:val="left" w:pos="3420"/>
          <w:tab w:val="left" w:pos="6300"/>
          <w:tab w:val="left" w:pos="9900"/>
        </w:tabs>
        <w:ind w:firstLine="567"/>
        <w:jc w:val="both"/>
        <w:rPr>
          <w:rFonts w:ascii="Times New Roman" w:hAnsi="Times New Roman"/>
        </w:rPr>
      </w:pPr>
      <w:r w:rsidRPr="00453512">
        <w:rPr>
          <w:rFonts w:ascii="Times New Roman" w:hAnsi="Times New Roman"/>
        </w:rPr>
        <w:t>С правилами соревнований по Фристайлу и Положением о проведении соревнований ознакомлен, полностью осознаю, что Фристайл является травмоопасным видом спорта, и понимаю возможность получения спортсменом(ами) травм и иных неблагоприятных последствий.</w:t>
      </w:r>
    </w:p>
    <w:p w:rsidR="00EE67B4" w:rsidRPr="00453512" w:rsidRDefault="00EE67B4" w:rsidP="00362E2C">
      <w:pPr>
        <w:tabs>
          <w:tab w:val="left" w:pos="851"/>
          <w:tab w:val="left" w:pos="3420"/>
          <w:tab w:val="left" w:pos="6300"/>
          <w:tab w:val="left" w:pos="9900"/>
        </w:tabs>
        <w:ind w:firstLine="567"/>
        <w:jc w:val="both"/>
        <w:rPr>
          <w:rFonts w:ascii="Times New Roman" w:hAnsi="Times New Roman"/>
        </w:rPr>
      </w:pPr>
      <w:r w:rsidRPr="00453512">
        <w:rPr>
          <w:rFonts w:ascii="Times New Roman" w:hAnsi="Times New Roman"/>
        </w:rPr>
        <w:t>Я принимаю всю ответственность, в случае получения травм и связанных с ними последствий, а также иных неблагоприятных последствий во время участия в соревновании спортсмена(ов), в том числе во время тренировки, просмотра трассы и т.д. и претензий к главному судье, иным должностным лицам, организаторам, и собственникам горнолыжного центра, в котором проводятся соревнования, иметь не буду.</w:t>
      </w:r>
    </w:p>
    <w:p w:rsidR="00EE67B4" w:rsidRPr="00453512" w:rsidRDefault="00EE67B4" w:rsidP="00362E2C">
      <w:pPr>
        <w:tabs>
          <w:tab w:val="left" w:pos="3420"/>
          <w:tab w:val="left" w:pos="6300"/>
          <w:tab w:val="left" w:pos="9900"/>
        </w:tabs>
        <w:ind w:firstLine="540"/>
        <w:jc w:val="both"/>
        <w:rPr>
          <w:rFonts w:ascii="Times New Roman" w:hAnsi="Times New Roman"/>
          <w:sz w:val="24"/>
          <w:szCs w:val="24"/>
        </w:rPr>
      </w:pPr>
      <w:r w:rsidRPr="00453512">
        <w:rPr>
          <w:rFonts w:ascii="Times New Roman" w:hAnsi="Times New Roman"/>
          <w:sz w:val="24"/>
          <w:szCs w:val="24"/>
        </w:rPr>
        <w:t>Тренер______________________________________________   __________________</w:t>
      </w:r>
    </w:p>
    <w:p w:rsidR="00EE67B4" w:rsidRPr="00453512" w:rsidRDefault="00EE67B4" w:rsidP="00362E2C">
      <w:pPr>
        <w:tabs>
          <w:tab w:val="left" w:pos="5760"/>
        </w:tabs>
        <w:rPr>
          <w:rFonts w:ascii="Times New Roman" w:hAnsi="Times New Roman"/>
          <w:i/>
          <w:sz w:val="24"/>
          <w:szCs w:val="24"/>
        </w:rPr>
      </w:pPr>
      <w:r w:rsidRPr="00453512">
        <w:rPr>
          <w:rFonts w:ascii="Times New Roman" w:hAnsi="Times New Roman"/>
          <w:i/>
          <w:sz w:val="24"/>
          <w:szCs w:val="24"/>
        </w:rPr>
        <w:t>Фамилия, Имя, Отчество собственноручно                          подпись</w:t>
      </w:r>
    </w:p>
    <w:p w:rsidR="00EE67B4" w:rsidRPr="00453512" w:rsidRDefault="00EE67B4" w:rsidP="00362E2C">
      <w:pPr>
        <w:jc w:val="both"/>
        <w:rPr>
          <w:rFonts w:ascii="Times New Roman" w:hAnsi="Times New Roman"/>
          <w:sz w:val="24"/>
          <w:szCs w:val="24"/>
        </w:rPr>
      </w:pPr>
    </w:p>
    <w:p w:rsidR="00EE67B4" w:rsidRPr="00453512" w:rsidRDefault="00EE67B4" w:rsidP="00362E2C">
      <w:pPr>
        <w:jc w:val="both"/>
        <w:rPr>
          <w:rFonts w:ascii="Times New Roman" w:hAnsi="Times New Roman"/>
          <w:sz w:val="24"/>
          <w:szCs w:val="24"/>
        </w:rPr>
      </w:pPr>
      <w:r w:rsidRPr="00453512">
        <w:rPr>
          <w:rFonts w:ascii="Times New Roman" w:hAnsi="Times New Roman"/>
          <w:sz w:val="24"/>
          <w:szCs w:val="24"/>
        </w:rPr>
        <w:t>__________________</w:t>
      </w:r>
    </w:p>
    <w:p w:rsidR="00EE67B4" w:rsidRPr="00453512" w:rsidRDefault="00EE67B4" w:rsidP="00362E2C">
      <w:pPr>
        <w:jc w:val="both"/>
        <w:rPr>
          <w:rFonts w:ascii="Times New Roman" w:hAnsi="Times New Roman"/>
          <w:b/>
        </w:rPr>
      </w:pPr>
      <w:r w:rsidRPr="00453512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             дата</w:t>
      </w:r>
    </w:p>
    <w:sectPr w:rsidR="00EE67B4" w:rsidRPr="00453512" w:rsidSect="00362E2C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67B4" w:rsidRDefault="00EE67B4" w:rsidP="006A2583">
      <w:pPr>
        <w:spacing w:after="0" w:line="240" w:lineRule="auto"/>
      </w:pPr>
      <w:r>
        <w:separator/>
      </w:r>
    </w:p>
  </w:endnote>
  <w:endnote w:type="continuationSeparator" w:id="0">
    <w:p w:rsidR="00EE67B4" w:rsidRDefault="00EE67B4" w:rsidP="006A25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67B4" w:rsidRDefault="00EE67B4" w:rsidP="006A2583">
      <w:pPr>
        <w:spacing w:after="0" w:line="240" w:lineRule="auto"/>
      </w:pPr>
      <w:r>
        <w:separator/>
      </w:r>
    </w:p>
  </w:footnote>
  <w:footnote w:type="continuationSeparator" w:id="0">
    <w:p w:rsidR="00EE67B4" w:rsidRDefault="00EE67B4" w:rsidP="006A25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7B4" w:rsidRPr="00453512" w:rsidRDefault="00EE67B4" w:rsidP="007E7298">
    <w:pPr>
      <w:pStyle w:val="Header"/>
      <w:jc w:val="right"/>
      <w:rPr>
        <w:b/>
        <w:i/>
        <w:sz w:val="28"/>
        <w:szCs w:val="28"/>
      </w:rPr>
    </w:pPr>
    <w:r>
      <w:rPr>
        <w:b/>
        <w:i/>
        <w:sz w:val="28"/>
        <w:szCs w:val="28"/>
      </w:rPr>
      <w:t xml:space="preserve">Первенство </w:t>
    </w:r>
    <w:r w:rsidRPr="00453512">
      <w:rPr>
        <w:b/>
        <w:i/>
        <w:sz w:val="28"/>
        <w:szCs w:val="28"/>
      </w:rPr>
      <w:t xml:space="preserve">России по фристайлу </w:t>
    </w:r>
    <w:smartTag w:uri="urn:schemas-microsoft-com:office:smarttags" w:element="metricconverter">
      <w:smartTagPr>
        <w:attr w:name="ProductID" w:val="2016 г"/>
      </w:smartTagPr>
      <w:r w:rsidRPr="00453512">
        <w:rPr>
          <w:b/>
          <w:i/>
          <w:sz w:val="28"/>
          <w:szCs w:val="28"/>
        </w:rPr>
        <w:t>2016 г</w:t>
      </w:r>
    </w:smartTag>
    <w:r w:rsidRPr="00453512">
      <w:rPr>
        <w:b/>
        <w:i/>
        <w:sz w:val="28"/>
        <w:szCs w:val="28"/>
      </w:rPr>
      <w:t>.</w:t>
    </w:r>
  </w:p>
  <w:p w:rsidR="00EE67B4" w:rsidRPr="00453512" w:rsidRDefault="00EE67B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F2C41"/>
    <w:multiLevelType w:val="hybridMultilevel"/>
    <w:tmpl w:val="3B9417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2D95DB2"/>
    <w:multiLevelType w:val="hybridMultilevel"/>
    <w:tmpl w:val="6FAED83C"/>
    <w:lvl w:ilvl="0" w:tplc="2DD2502C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FD1D75"/>
    <w:multiLevelType w:val="hybridMultilevel"/>
    <w:tmpl w:val="3B9417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B8055F9"/>
    <w:multiLevelType w:val="multilevel"/>
    <w:tmpl w:val="F5186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9DA6631"/>
    <w:multiLevelType w:val="multilevel"/>
    <w:tmpl w:val="75501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E084811"/>
    <w:multiLevelType w:val="multilevel"/>
    <w:tmpl w:val="E4205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FE837B1"/>
    <w:multiLevelType w:val="hybridMultilevel"/>
    <w:tmpl w:val="3B9417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8341951"/>
    <w:multiLevelType w:val="multilevel"/>
    <w:tmpl w:val="D09C8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6FF00BF"/>
    <w:multiLevelType w:val="hybridMultilevel"/>
    <w:tmpl w:val="8F402770"/>
    <w:lvl w:ilvl="0" w:tplc="C0BC6A10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9">
    <w:nsid w:val="3FBF4B65"/>
    <w:multiLevelType w:val="hybridMultilevel"/>
    <w:tmpl w:val="47C028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46F026B3"/>
    <w:multiLevelType w:val="multilevel"/>
    <w:tmpl w:val="637E2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A25279A"/>
    <w:multiLevelType w:val="hybridMultilevel"/>
    <w:tmpl w:val="47C02812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55333C1A"/>
    <w:multiLevelType w:val="multilevel"/>
    <w:tmpl w:val="FD228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C06C40"/>
    <w:multiLevelType w:val="hybridMultilevel"/>
    <w:tmpl w:val="51CC66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9DC627B"/>
    <w:multiLevelType w:val="hybridMultilevel"/>
    <w:tmpl w:val="C29216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C3A2B1B"/>
    <w:multiLevelType w:val="multilevel"/>
    <w:tmpl w:val="C33EC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E810D20"/>
    <w:multiLevelType w:val="multilevel"/>
    <w:tmpl w:val="5D1C6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EE222DF"/>
    <w:multiLevelType w:val="hybridMultilevel"/>
    <w:tmpl w:val="656A0672"/>
    <w:lvl w:ilvl="0" w:tplc="EC004AD6">
      <w:start w:val="1"/>
      <w:numFmt w:val="decimal"/>
      <w:lvlText w:val="%1)"/>
      <w:lvlJc w:val="left"/>
      <w:pPr>
        <w:ind w:left="942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8">
    <w:nsid w:val="77165F47"/>
    <w:multiLevelType w:val="multilevel"/>
    <w:tmpl w:val="EA0C7622"/>
    <w:lvl w:ilvl="0">
      <w:start w:val="1"/>
      <w:numFmt w:val="upperRoman"/>
      <w:pStyle w:val="Caption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77926C04"/>
    <w:multiLevelType w:val="multilevel"/>
    <w:tmpl w:val="59C42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C2C6D92"/>
    <w:multiLevelType w:val="multilevel"/>
    <w:tmpl w:val="B588B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7"/>
  </w:num>
  <w:num w:numId="3">
    <w:abstractNumId w:val="3"/>
  </w:num>
  <w:num w:numId="4">
    <w:abstractNumId w:val="12"/>
  </w:num>
  <w:num w:numId="5">
    <w:abstractNumId w:val="5"/>
  </w:num>
  <w:num w:numId="6">
    <w:abstractNumId w:val="20"/>
  </w:num>
  <w:num w:numId="7">
    <w:abstractNumId w:val="15"/>
  </w:num>
  <w:num w:numId="8">
    <w:abstractNumId w:val="16"/>
  </w:num>
  <w:num w:numId="9">
    <w:abstractNumId w:val="4"/>
  </w:num>
  <w:num w:numId="10">
    <w:abstractNumId w:val="19"/>
  </w:num>
  <w:num w:numId="11">
    <w:abstractNumId w:val="1"/>
  </w:num>
  <w:num w:numId="12">
    <w:abstractNumId w:val="14"/>
  </w:num>
  <w:num w:numId="13">
    <w:abstractNumId w:val="18"/>
  </w:num>
  <w:num w:numId="14">
    <w:abstractNumId w:val="13"/>
  </w:num>
  <w:num w:numId="15">
    <w:abstractNumId w:val="6"/>
  </w:num>
  <w:num w:numId="16">
    <w:abstractNumId w:val="9"/>
  </w:num>
  <w:num w:numId="17">
    <w:abstractNumId w:val="0"/>
  </w:num>
  <w:num w:numId="18">
    <w:abstractNumId w:val="11"/>
  </w:num>
  <w:num w:numId="19">
    <w:abstractNumId w:val="2"/>
  </w:num>
  <w:num w:numId="20">
    <w:abstractNumId w:val="8"/>
  </w:num>
  <w:num w:numId="21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526E6"/>
    <w:rsid w:val="00005CAB"/>
    <w:rsid w:val="00005CF0"/>
    <w:rsid w:val="000156D1"/>
    <w:rsid w:val="000167B9"/>
    <w:rsid w:val="000535E9"/>
    <w:rsid w:val="00057288"/>
    <w:rsid w:val="00073575"/>
    <w:rsid w:val="00076853"/>
    <w:rsid w:val="0009193E"/>
    <w:rsid w:val="00095AD7"/>
    <w:rsid w:val="000E2539"/>
    <w:rsid w:val="00102FF5"/>
    <w:rsid w:val="001365D5"/>
    <w:rsid w:val="001512EA"/>
    <w:rsid w:val="001A68E3"/>
    <w:rsid w:val="001B20E3"/>
    <w:rsid w:val="001C0818"/>
    <w:rsid w:val="001D0A7C"/>
    <w:rsid w:val="001E6980"/>
    <w:rsid w:val="001F1210"/>
    <w:rsid w:val="002015CE"/>
    <w:rsid w:val="00226DD6"/>
    <w:rsid w:val="0024790F"/>
    <w:rsid w:val="00260DC3"/>
    <w:rsid w:val="002636A1"/>
    <w:rsid w:val="0026397F"/>
    <w:rsid w:val="0029346F"/>
    <w:rsid w:val="00294333"/>
    <w:rsid w:val="002A6D66"/>
    <w:rsid w:val="002B5279"/>
    <w:rsid w:val="002B6B7B"/>
    <w:rsid w:val="002E159B"/>
    <w:rsid w:val="002F125F"/>
    <w:rsid w:val="00306747"/>
    <w:rsid w:val="0030735F"/>
    <w:rsid w:val="00362E2C"/>
    <w:rsid w:val="0036402F"/>
    <w:rsid w:val="00394FAA"/>
    <w:rsid w:val="00395A79"/>
    <w:rsid w:val="003C18FD"/>
    <w:rsid w:val="003C3DCB"/>
    <w:rsid w:val="003C7B93"/>
    <w:rsid w:val="003E2EF2"/>
    <w:rsid w:val="0043382E"/>
    <w:rsid w:val="00441D35"/>
    <w:rsid w:val="0044259B"/>
    <w:rsid w:val="00453512"/>
    <w:rsid w:val="004541B8"/>
    <w:rsid w:val="00455322"/>
    <w:rsid w:val="004641BD"/>
    <w:rsid w:val="00467141"/>
    <w:rsid w:val="0047099C"/>
    <w:rsid w:val="004773EF"/>
    <w:rsid w:val="004A3D07"/>
    <w:rsid w:val="004A4858"/>
    <w:rsid w:val="004B4BDB"/>
    <w:rsid w:val="00550DBB"/>
    <w:rsid w:val="00557C54"/>
    <w:rsid w:val="00567F80"/>
    <w:rsid w:val="00572668"/>
    <w:rsid w:val="005E7C5F"/>
    <w:rsid w:val="005F535A"/>
    <w:rsid w:val="006257FD"/>
    <w:rsid w:val="0062669F"/>
    <w:rsid w:val="00636404"/>
    <w:rsid w:val="00646A3F"/>
    <w:rsid w:val="00650BD6"/>
    <w:rsid w:val="0066792E"/>
    <w:rsid w:val="00675DF7"/>
    <w:rsid w:val="00695FB3"/>
    <w:rsid w:val="006969E1"/>
    <w:rsid w:val="00696A30"/>
    <w:rsid w:val="006A2583"/>
    <w:rsid w:val="006A43B4"/>
    <w:rsid w:val="006B29EB"/>
    <w:rsid w:val="006B3CE1"/>
    <w:rsid w:val="006B419E"/>
    <w:rsid w:val="006D4409"/>
    <w:rsid w:val="006D74DA"/>
    <w:rsid w:val="006F4535"/>
    <w:rsid w:val="00707115"/>
    <w:rsid w:val="007107C3"/>
    <w:rsid w:val="007B1F8A"/>
    <w:rsid w:val="007B6A0C"/>
    <w:rsid w:val="007D15EC"/>
    <w:rsid w:val="007E7298"/>
    <w:rsid w:val="0081739C"/>
    <w:rsid w:val="00845489"/>
    <w:rsid w:val="00873E96"/>
    <w:rsid w:val="00885D99"/>
    <w:rsid w:val="00897942"/>
    <w:rsid w:val="008B5000"/>
    <w:rsid w:val="008C2C2E"/>
    <w:rsid w:val="008D460B"/>
    <w:rsid w:val="008D56C5"/>
    <w:rsid w:val="00901117"/>
    <w:rsid w:val="00913176"/>
    <w:rsid w:val="00937BBB"/>
    <w:rsid w:val="00961BEB"/>
    <w:rsid w:val="009625A0"/>
    <w:rsid w:val="00964524"/>
    <w:rsid w:val="009846C2"/>
    <w:rsid w:val="009932AB"/>
    <w:rsid w:val="009A2723"/>
    <w:rsid w:val="009B1B16"/>
    <w:rsid w:val="009B75E3"/>
    <w:rsid w:val="009F63F5"/>
    <w:rsid w:val="009F70D4"/>
    <w:rsid w:val="00A0068E"/>
    <w:rsid w:val="00A332D7"/>
    <w:rsid w:val="00A526E6"/>
    <w:rsid w:val="00A52C13"/>
    <w:rsid w:val="00A5662E"/>
    <w:rsid w:val="00A62FE0"/>
    <w:rsid w:val="00A738B0"/>
    <w:rsid w:val="00A91E95"/>
    <w:rsid w:val="00A95BFF"/>
    <w:rsid w:val="00AD5E90"/>
    <w:rsid w:val="00B3433E"/>
    <w:rsid w:val="00C218ED"/>
    <w:rsid w:val="00C26A23"/>
    <w:rsid w:val="00C328A0"/>
    <w:rsid w:val="00C37925"/>
    <w:rsid w:val="00C73294"/>
    <w:rsid w:val="00C9356F"/>
    <w:rsid w:val="00CC0E12"/>
    <w:rsid w:val="00CF1584"/>
    <w:rsid w:val="00CF19A7"/>
    <w:rsid w:val="00D11014"/>
    <w:rsid w:val="00D21C2A"/>
    <w:rsid w:val="00D2600B"/>
    <w:rsid w:val="00D34599"/>
    <w:rsid w:val="00D60D23"/>
    <w:rsid w:val="00D66006"/>
    <w:rsid w:val="00D75B37"/>
    <w:rsid w:val="00D815DC"/>
    <w:rsid w:val="00D90A59"/>
    <w:rsid w:val="00DC47C6"/>
    <w:rsid w:val="00DD4893"/>
    <w:rsid w:val="00E000DD"/>
    <w:rsid w:val="00E008FA"/>
    <w:rsid w:val="00E038E0"/>
    <w:rsid w:val="00E17AB3"/>
    <w:rsid w:val="00E31374"/>
    <w:rsid w:val="00E36BB2"/>
    <w:rsid w:val="00E94E37"/>
    <w:rsid w:val="00EA5F5D"/>
    <w:rsid w:val="00EB5BB7"/>
    <w:rsid w:val="00EB65FD"/>
    <w:rsid w:val="00EC5CF3"/>
    <w:rsid w:val="00ED0FF2"/>
    <w:rsid w:val="00ED464B"/>
    <w:rsid w:val="00EE67B4"/>
    <w:rsid w:val="00F50626"/>
    <w:rsid w:val="00F64E33"/>
    <w:rsid w:val="00FD78F0"/>
    <w:rsid w:val="00FD7C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6B7B"/>
    <w:pPr>
      <w:spacing w:after="200" w:line="276" w:lineRule="auto"/>
    </w:pPr>
  </w:style>
  <w:style w:type="paragraph" w:styleId="Heading2">
    <w:name w:val="heading 2"/>
    <w:basedOn w:val="Normal"/>
    <w:link w:val="Heading2Char"/>
    <w:uiPriority w:val="99"/>
    <w:qFormat/>
    <w:rsid w:val="00A526E6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A526E6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hps">
    <w:name w:val="hps"/>
    <w:basedOn w:val="DefaultParagraphFont"/>
    <w:uiPriority w:val="99"/>
    <w:rsid w:val="00A526E6"/>
    <w:rPr>
      <w:rFonts w:cs="Times New Roman"/>
    </w:rPr>
  </w:style>
  <w:style w:type="table" w:styleId="TableGrid">
    <w:name w:val="Table Grid"/>
    <w:basedOn w:val="TableNormal"/>
    <w:uiPriority w:val="99"/>
    <w:rsid w:val="00A526E6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A526E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Strong">
    <w:name w:val="Strong"/>
    <w:basedOn w:val="DefaultParagraphFont"/>
    <w:uiPriority w:val="99"/>
    <w:qFormat/>
    <w:rsid w:val="00A526E6"/>
    <w:rPr>
      <w:rFonts w:cs="Times New Roman"/>
      <w:b/>
      <w:bCs/>
    </w:rPr>
  </w:style>
  <w:style w:type="paragraph" w:styleId="ListParagraph">
    <w:name w:val="List Paragraph"/>
    <w:basedOn w:val="Normal"/>
    <w:uiPriority w:val="99"/>
    <w:qFormat/>
    <w:rsid w:val="004641BD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557C54"/>
    <w:rPr>
      <w:rFonts w:cs="Times New Roman"/>
      <w:color w:val="0000FF"/>
      <w:u w:val="single"/>
    </w:rPr>
  </w:style>
  <w:style w:type="character" w:customStyle="1" w:styleId="link-button">
    <w:name w:val="link-button"/>
    <w:basedOn w:val="DefaultParagraphFont"/>
    <w:uiPriority w:val="99"/>
    <w:rsid w:val="00557C54"/>
    <w:rPr>
      <w:rFonts w:cs="Times New Roman"/>
    </w:rPr>
  </w:style>
  <w:style w:type="character" w:customStyle="1" w:styleId="link-icon">
    <w:name w:val="link-icon"/>
    <w:basedOn w:val="DefaultParagraphFont"/>
    <w:uiPriority w:val="99"/>
    <w:rsid w:val="000535E9"/>
    <w:rPr>
      <w:rFonts w:cs="Times New Roman"/>
    </w:rPr>
  </w:style>
  <w:style w:type="character" w:customStyle="1" w:styleId="skypec2ctextspan">
    <w:name w:val="skype_c2c_text_span"/>
    <w:basedOn w:val="DefaultParagraphFont"/>
    <w:uiPriority w:val="99"/>
    <w:rsid w:val="000535E9"/>
    <w:rPr>
      <w:rFonts w:cs="Times New Roman"/>
    </w:rPr>
  </w:style>
  <w:style w:type="paragraph" w:styleId="Header">
    <w:name w:val="header"/>
    <w:basedOn w:val="Normal"/>
    <w:link w:val="HeaderChar"/>
    <w:uiPriority w:val="99"/>
    <w:rsid w:val="006A25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6A2583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6A25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6A2583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6A25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A2583"/>
    <w:rPr>
      <w:rFonts w:ascii="Tahoma" w:hAnsi="Tahoma" w:cs="Tahoma"/>
      <w:sz w:val="16"/>
      <w:szCs w:val="16"/>
    </w:rPr>
  </w:style>
  <w:style w:type="character" w:customStyle="1" w:styleId="js-phone-number">
    <w:name w:val="js-phone-number"/>
    <w:basedOn w:val="DefaultParagraphFont"/>
    <w:uiPriority w:val="99"/>
    <w:rsid w:val="00937BBB"/>
    <w:rPr>
      <w:rFonts w:cs="Times New Roman"/>
    </w:rPr>
  </w:style>
  <w:style w:type="paragraph" w:styleId="BodyTextIndent">
    <w:name w:val="Body Text Indent"/>
    <w:basedOn w:val="Normal"/>
    <w:link w:val="BodyTextIndentChar"/>
    <w:uiPriority w:val="99"/>
    <w:rsid w:val="001D0A7C"/>
    <w:pPr>
      <w:spacing w:after="0" w:line="240" w:lineRule="auto"/>
      <w:ind w:right="-1333" w:hanging="360"/>
      <w:jc w:val="both"/>
    </w:pPr>
    <w:rPr>
      <w:rFonts w:ascii="Times New Roman" w:hAnsi="Times New Roman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1D0A7C"/>
    <w:rPr>
      <w:rFonts w:ascii="Times New Roman" w:hAnsi="Times New Roman" w:cs="Times New Roman"/>
      <w:sz w:val="20"/>
      <w:szCs w:val="20"/>
      <w:lang w:eastAsia="ru-RU"/>
    </w:rPr>
  </w:style>
  <w:style w:type="paragraph" w:styleId="Caption">
    <w:name w:val="caption"/>
    <w:basedOn w:val="Normal"/>
    <w:next w:val="Normal"/>
    <w:uiPriority w:val="99"/>
    <w:qFormat/>
    <w:rsid w:val="0081739C"/>
    <w:pPr>
      <w:numPr>
        <w:numId w:val="13"/>
      </w:numPr>
      <w:tabs>
        <w:tab w:val="left" w:pos="0"/>
        <w:tab w:val="left" w:pos="851"/>
      </w:tabs>
      <w:spacing w:after="0" w:line="360" w:lineRule="auto"/>
    </w:pPr>
    <w:rPr>
      <w:rFonts w:ascii="Times New Roman" w:hAnsi="Times New Roman"/>
      <w:b/>
      <w:sz w:val="28"/>
      <w:szCs w:val="20"/>
    </w:rPr>
  </w:style>
  <w:style w:type="character" w:styleId="Emphasis">
    <w:name w:val="Emphasis"/>
    <w:basedOn w:val="DefaultParagraphFont"/>
    <w:uiPriority w:val="99"/>
    <w:qFormat/>
    <w:rsid w:val="00362E2C"/>
    <w:rPr>
      <w:rFonts w:cs="Times New Roman"/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625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62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62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62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625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625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8625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8625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8625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8625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4862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625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625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625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8625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8625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8625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8625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8625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86253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86254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86253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86253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86253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48625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8625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8625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8625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8625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86254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86254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48625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8625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86254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86254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486254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86254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86254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48625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8625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86254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86254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8625425">
                                                          <w:marLeft w:val="75"/>
                                                          <w:marRight w:val="75"/>
                                                          <w:marTop w:val="75"/>
                                                          <w:marBottom w:val="7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48625451">
                                                          <w:marLeft w:val="75"/>
                                                          <w:marRight w:val="75"/>
                                                          <w:marTop w:val="75"/>
                                                          <w:marBottom w:val="7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48625471">
                                                          <w:marLeft w:val="75"/>
                                                          <w:marRight w:val="75"/>
                                                          <w:marTop w:val="75"/>
                                                          <w:marBottom w:val="7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4862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62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62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625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862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625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62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625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625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625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862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625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625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625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625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8625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62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625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62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62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625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625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625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8625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8625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8625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8625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8625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8625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62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625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62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2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2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2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2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625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5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5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62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625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62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625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62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625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62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625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62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625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62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625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62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1</Pages>
  <Words>276</Words>
  <Characters>2108</Characters>
  <Application>Microsoft Office Outlook</Application>
  <DocSecurity>0</DocSecurity>
  <Lines>0</Lines>
  <Paragraphs>0</Paragraphs>
  <ScaleCrop>false</ScaleCrop>
  <Company>Lenovo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ПРИГЛАШЕНИЕ</dc:title>
  <dc:subject/>
  <dc:creator>Freestyle</dc:creator>
  <cp:keywords/>
  <dc:description/>
  <cp:lastModifiedBy>NATA</cp:lastModifiedBy>
  <cp:revision>4</cp:revision>
  <cp:lastPrinted>2015-12-15T09:59:00Z</cp:lastPrinted>
  <dcterms:created xsi:type="dcterms:W3CDTF">2015-12-16T22:06:00Z</dcterms:created>
  <dcterms:modified xsi:type="dcterms:W3CDTF">2015-12-16T22:09:00Z</dcterms:modified>
</cp:coreProperties>
</file>